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YOUR ORGANIZATION NAME"/>
        <w:tag w:val="[YOUR ORGANIZATION NAME]"/>
        <w:id w:val="-397361082"/>
        <w:placeholder>
          <w:docPart w:val="AF14BC05B9AF4621B5FCEF86F31FB3ED"/>
        </w:placeholder>
        <w:showingPlcHdr/>
      </w:sdtPr>
      <w:sdtContent>
        <w:p w14:paraId="0750C86B" w14:textId="39160630" w:rsidR="00542334" w:rsidRDefault="00CF23F6" w:rsidP="00CF23F6">
          <w:pPr>
            <w:pStyle w:val="Title"/>
          </w:pPr>
          <w:r w:rsidRPr="004205C9">
            <w:rPr>
              <w:rStyle w:val="PlaceholderText"/>
            </w:rPr>
            <w:t>[YOUR ORGANIZATION NAME]</w:t>
          </w:r>
        </w:p>
      </w:sdtContent>
    </w:sdt>
    <w:p w14:paraId="0CD8E4BF" w14:textId="316EABA3" w:rsidR="00AB74CC" w:rsidRDefault="004205C9" w:rsidP="00CB3626">
      <w:pPr>
        <w:spacing w:before="2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37A310" wp14:editId="482BF4D3">
                <wp:simplePos x="0" y="0"/>
                <wp:positionH relativeFrom="margin">
                  <wp:align>left</wp:align>
                </wp:positionH>
                <wp:positionV relativeFrom="paragraph">
                  <wp:posOffset>3427730</wp:posOffset>
                </wp:positionV>
                <wp:extent cx="6172200" cy="1996440"/>
                <wp:effectExtent l="0" t="0" r="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199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5D9585" w14:textId="5E96CB9A" w:rsidR="00A5747D" w:rsidRPr="004205C9" w:rsidRDefault="00A5747D" w:rsidP="00A5747D">
                            <w:pPr>
                              <w:jc w:val="center"/>
                              <w:rPr>
                                <w:rFonts w:asciiTheme="majorHAnsi" w:hAnsiTheme="majorHAnsi"/>
                                <w:sz w:val="38"/>
                                <w:szCs w:val="38"/>
                              </w:rPr>
                            </w:pPr>
                            <w:r w:rsidRPr="004205C9">
                              <w:rPr>
                                <w:rFonts w:asciiTheme="majorHAnsi" w:hAnsiTheme="majorHAnsi"/>
                                <w:sz w:val="38"/>
                                <w:szCs w:val="38"/>
                              </w:rPr>
                              <w:t>THAT’S A WRAP ROLLS COME IN 3 VARIETIES</w:t>
                            </w:r>
                          </w:p>
                          <w:tbl>
                            <w:tblPr>
                              <w:tblStyle w:val="TableGrid"/>
                              <w:tblW w:w="5000" w:type="pct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49"/>
                              <w:gridCol w:w="3148"/>
                              <w:gridCol w:w="3150"/>
                            </w:tblGrid>
                            <w:tr w:rsidR="004205C9" w:rsidRPr="004205C9" w14:paraId="71751195" w14:textId="77777777" w:rsidTr="004205C9">
                              <w:trPr>
                                <w:jc w:val="center"/>
                              </w:trPr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4EA7FE29" w14:textId="7B17CDA3" w:rsidR="00A5747D" w:rsidRPr="004205C9" w:rsidRDefault="00A5747D" w:rsidP="004205C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color w:val="D70026" w:themeColor="accent2"/>
                                      <w:sz w:val="38"/>
                                      <w:szCs w:val="38"/>
                                    </w:rPr>
                                  </w:pPr>
                                  <w:r w:rsidRPr="004205C9">
                                    <w:rPr>
                                      <w:rFonts w:asciiTheme="majorHAnsi" w:hAnsiTheme="majorHAnsi"/>
                                      <w:color w:val="D70026" w:themeColor="accent2"/>
                                      <w:sz w:val="38"/>
                                      <w:szCs w:val="38"/>
                                    </w:rPr>
                                    <w:t>PEPPERONI AND CHEESE</w:t>
                                  </w:r>
                                </w:p>
                              </w:tc>
                              <w:tc>
                                <w:tcPr>
                                  <w:tcW w:w="1666" w:type="pct"/>
                                  <w:vAlign w:val="center"/>
                                </w:tcPr>
                                <w:p w14:paraId="1DCE572B" w14:textId="245C117E" w:rsidR="00A5747D" w:rsidRPr="004205C9" w:rsidRDefault="00A5747D" w:rsidP="004205C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color w:val="D70026" w:themeColor="accent2"/>
                                      <w:sz w:val="38"/>
                                      <w:szCs w:val="38"/>
                                    </w:rPr>
                                  </w:pPr>
                                  <w:r w:rsidRPr="004205C9">
                                    <w:rPr>
                                      <w:rFonts w:asciiTheme="majorHAnsi" w:hAnsiTheme="majorHAnsi"/>
                                      <w:color w:val="D70026" w:themeColor="accent2"/>
                                      <w:sz w:val="38"/>
                                      <w:szCs w:val="38"/>
                                    </w:rPr>
                                    <w:t>PEPPERONI AND SPICY JACK CHEESE</w:t>
                                  </w:r>
                                </w:p>
                              </w:tc>
                              <w:tc>
                                <w:tcPr>
                                  <w:tcW w:w="1667" w:type="pct"/>
                                  <w:vAlign w:val="center"/>
                                </w:tcPr>
                                <w:p w14:paraId="0FF2D228" w14:textId="5B38CF43" w:rsidR="00A5747D" w:rsidRPr="004205C9" w:rsidRDefault="00A5747D" w:rsidP="004205C9">
                                  <w:pPr>
                                    <w:spacing w:after="0"/>
                                    <w:jc w:val="center"/>
                                    <w:rPr>
                                      <w:rFonts w:asciiTheme="majorHAnsi" w:hAnsiTheme="majorHAnsi"/>
                                      <w:color w:val="D70026" w:themeColor="accent2"/>
                                      <w:sz w:val="38"/>
                                      <w:szCs w:val="38"/>
                                    </w:rPr>
                                  </w:pPr>
                                  <w:r w:rsidRPr="004205C9">
                                    <w:rPr>
                                      <w:rFonts w:asciiTheme="majorHAnsi" w:hAnsiTheme="majorHAnsi"/>
                                      <w:color w:val="D70026" w:themeColor="accent2"/>
                                      <w:sz w:val="38"/>
                                      <w:szCs w:val="38"/>
                                    </w:rPr>
                                    <w:t>GARLIC AND CHEESE (NO PEPPERONI)</w:t>
                                  </w:r>
                                </w:p>
                              </w:tc>
                            </w:tr>
                          </w:tbl>
                          <w:p w14:paraId="33B2BCF9" w14:textId="77777777" w:rsidR="00A5747D" w:rsidRPr="004205C9" w:rsidRDefault="00A5747D" w:rsidP="00A5747D">
                            <w:pPr>
                              <w:rPr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A31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269.9pt;width:486pt;height:157.2pt;z-index:2516643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" filled="f" stroked="f">
                <v:textbox>
                  <w:txbxContent>
                    <w:p w14:paraId="655D9585" w14:textId="5E96CB9A" w:rsidR="00A5747D" w:rsidRPr="004205C9" w:rsidRDefault="00A5747D" w:rsidP="00A5747D">
                      <w:pPr>
                        <w:jc w:val="center"/>
                        <w:rPr>
                          <w:rFonts w:asciiTheme="majorHAnsi" w:hAnsiTheme="majorHAnsi"/>
                          <w:sz w:val="38"/>
                          <w:szCs w:val="38"/>
                        </w:rPr>
                      </w:pPr>
                      <w:r w:rsidRPr="004205C9">
                        <w:rPr>
                          <w:rFonts w:asciiTheme="majorHAnsi" w:hAnsiTheme="majorHAnsi"/>
                          <w:sz w:val="38"/>
                          <w:szCs w:val="38"/>
                        </w:rPr>
                        <w:t>THAT’S A WRAP ROLLS COME IN 3 VARIETIES</w:t>
                      </w:r>
                    </w:p>
                    <w:tbl>
                      <w:tblPr>
                        <w:tblStyle w:val="TableGrid"/>
                        <w:tblW w:w="5000" w:type="pct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49"/>
                        <w:gridCol w:w="3148"/>
                        <w:gridCol w:w="3150"/>
                      </w:tblGrid>
                      <w:tr w:rsidR="004205C9" w:rsidRPr="004205C9" w14:paraId="71751195" w14:textId="77777777" w:rsidTr="004205C9">
                        <w:trPr>
                          <w:jc w:val="center"/>
                        </w:trPr>
                        <w:tc>
                          <w:tcPr>
                            <w:tcW w:w="1666" w:type="pct"/>
                            <w:vAlign w:val="center"/>
                          </w:tcPr>
                          <w:p w14:paraId="4EA7FE29" w14:textId="7B17CDA3" w:rsidR="00A5747D" w:rsidRPr="004205C9" w:rsidRDefault="00A5747D" w:rsidP="004205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D70026" w:themeColor="accent2"/>
                                <w:sz w:val="38"/>
                                <w:szCs w:val="38"/>
                              </w:rPr>
                            </w:pPr>
                            <w:r w:rsidRPr="004205C9">
                              <w:rPr>
                                <w:rFonts w:asciiTheme="majorHAnsi" w:hAnsiTheme="majorHAnsi"/>
                                <w:color w:val="D70026" w:themeColor="accent2"/>
                                <w:sz w:val="38"/>
                                <w:szCs w:val="38"/>
                              </w:rPr>
                              <w:t>PEPPERONI AND CHEESE</w:t>
                            </w:r>
                          </w:p>
                        </w:tc>
                        <w:tc>
                          <w:tcPr>
                            <w:tcW w:w="1666" w:type="pct"/>
                            <w:vAlign w:val="center"/>
                          </w:tcPr>
                          <w:p w14:paraId="1DCE572B" w14:textId="245C117E" w:rsidR="00A5747D" w:rsidRPr="004205C9" w:rsidRDefault="00A5747D" w:rsidP="004205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D70026" w:themeColor="accent2"/>
                                <w:sz w:val="38"/>
                                <w:szCs w:val="38"/>
                              </w:rPr>
                            </w:pPr>
                            <w:r w:rsidRPr="004205C9">
                              <w:rPr>
                                <w:rFonts w:asciiTheme="majorHAnsi" w:hAnsiTheme="majorHAnsi"/>
                                <w:color w:val="D70026" w:themeColor="accent2"/>
                                <w:sz w:val="38"/>
                                <w:szCs w:val="38"/>
                              </w:rPr>
                              <w:t>PEPPERONI AND SPICY JACK CHEESE</w:t>
                            </w:r>
                          </w:p>
                        </w:tc>
                        <w:tc>
                          <w:tcPr>
                            <w:tcW w:w="1667" w:type="pct"/>
                            <w:vAlign w:val="center"/>
                          </w:tcPr>
                          <w:p w14:paraId="0FF2D228" w14:textId="5B38CF43" w:rsidR="00A5747D" w:rsidRPr="004205C9" w:rsidRDefault="00A5747D" w:rsidP="004205C9">
                            <w:pPr>
                              <w:spacing w:after="0"/>
                              <w:jc w:val="center"/>
                              <w:rPr>
                                <w:rFonts w:asciiTheme="majorHAnsi" w:hAnsiTheme="majorHAnsi"/>
                                <w:color w:val="D70026" w:themeColor="accent2"/>
                                <w:sz w:val="38"/>
                                <w:szCs w:val="38"/>
                              </w:rPr>
                            </w:pPr>
                            <w:r w:rsidRPr="004205C9">
                              <w:rPr>
                                <w:rFonts w:asciiTheme="majorHAnsi" w:hAnsiTheme="majorHAnsi"/>
                                <w:color w:val="D70026" w:themeColor="accent2"/>
                                <w:sz w:val="38"/>
                                <w:szCs w:val="38"/>
                              </w:rPr>
                              <w:t>GARLIC AND CHEESE (NO PEPPERONI)</w:t>
                            </w:r>
                          </w:p>
                        </w:tc>
                      </w:tr>
                    </w:tbl>
                    <w:p w14:paraId="33B2BCF9" w14:textId="77777777" w:rsidR="00A5747D" w:rsidRPr="004205C9" w:rsidRDefault="00A5747D" w:rsidP="00A5747D">
                      <w:pPr>
                        <w:rPr>
                          <w:sz w:val="31"/>
                          <w:szCs w:val="3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62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0BDAB9" wp14:editId="418863C7">
                <wp:simplePos x="0" y="0"/>
                <wp:positionH relativeFrom="margin">
                  <wp:posOffset>2594610</wp:posOffset>
                </wp:positionH>
                <wp:positionV relativeFrom="paragraph">
                  <wp:posOffset>1014730</wp:posOffset>
                </wp:positionV>
                <wp:extent cx="3706495" cy="1327785"/>
                <wp:effectExtent l="0" t="0" r="8255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1327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0EF1D" w14:textId="2950F577" w:rsidR="00C4073D" w:rsidRPr="004205C9" w:rsidRDefault="00C4073D" w:rsidP="00C62771">
                            <w:pPr>
                              <w:pStyle w:val="Title"/>
                              <w:rPr>
                                <w:rFonts w:ascii="Rage Italic" w:hAnsi="Rage Italic"/>
                                <w:color w:val="D70026" w:themeColor="accent2"/>
                                <w:spacing w:val="0"/>
                                <w:sz w:val="146"/>
                                <w:szCs w:val="226"/>
                              </w:rPr>
                            </w:pPr>
                            <w:r w:rsidRPr="004205C9">
                              <w:rPr>
                                <w:rFonts w:ascii="Rage Italic" w:hAnsi="Rage Italic"/>
                                <w:caps w:val="0"/>
                                <w:color w:val="D70026" w:themeColor="accent2"/>
                                <w:spacing w:val="0"/>
                                <w:sz w:val="146"/>
                                <w:szCs w:val="226"/>
                              </w:rPr>
                              <w:t>fundraiser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DAB9" id="Text Box 1" o:spid="_x0000_s1027" type="#_x0000_t202" style="position:absolute;left:0;text-align:left;margin-left:204.3pt;margin-top:79.9pt;width:291.85pt;height:104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" filled="f" stroked="f">
                <v:textbox inset="14.4pt,0,0,0">
                  <w:txbxContent>
                    <w:p w14:paraId="5A80EF1D" w14:textId="2950F577" w:rsidR="00C4073D" w:rsidRPr="004205C9" w:rsidRDefault="00C4073D" w:rsidP="00C62771">
                      <w:pPr>
                        <w:pStyle w:val="Title"/>
                        <w:rPr>
                          <w:rFonts w:ascii="Rage Italic" w:hAnsi="Rage Italic"/>
                          <w:color w:val="D70026" w:themeColor="accent2"/>
                          <w:spacing w:val="0"/>
                          <w:sz w:val="146"/>
                          <w:szCs w:val="226"/>
                        </w:rPr>
                      </w:pPr>
                      <w:r w:rsidRPr="004205C9">
                        <w:rPr>
                          <w:rFonts w:ascii="Rage Italic" w:hAnsi="Rage Italic"/>
                          <w:caps w:val="0"/>
                          <w:color w:val="D70026" w:themeColor="accent2"/>
                          <w:spacing w:val="0"/>
                          <w:sz w:val="146"/>
                          <w:szCs w:val="226"/>
                        </w:rPr>
                        <w:t>fundraiser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B362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75B968" wp14:editId="7308B7D8">
                <wp:simplePos x="0" y="0"/>
                <wp:positionH relativeFrom="margin">
                  <wp:posOffset>-15240</wp:posOffset>
                </wp:positionH>
                <wp:positionV relativeFrom="paragraph">
                  <wp:posOffset>7620</wp:posOffset>
                </wp:positionV>
                <wp:extent cx="6309360" cy="2651760"/>
                <wp:effectExtent l="0" t="0" r="15240" b="152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265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6686BF" w14:textId="77777777" w:rsidR="009222D4" w:rsidRPr="004205C9" w:rsidRDefault="009222D4" w:rsidP="00CB3626">
                            <w:pPr>
                              <w:pStyle w:val="Title"/>
                              <w:spacing w:line="216" w:lineRule="auto"/>
                              <w:rPr>
                                <w:spacing w:val="0"/>
                                <w:sz w:val="174"/>
                                <w:szCs w:val="254"/>
                              </w:rPr>
                            </w:pPr>
                            <w:r w:rsidRPr="004205C9">
                              <w:rPr>
                                <w:spacing w:val="0"/>
                                <w:sz w:val="174"/>
                                <w:szCs w:val="254"/>
                              </w:rPr>
                              <w:t xml:space="preserve">Pepperoni </w:t>
                            </w:r>
                          </w:p>
                          <w:p w14:paraId="1241AE34" w14:textId="60EFB102" w:rsidR="009222D4" w:rsidRPr="004205C9" w:rsidRDefault="009222D4" w:rsidP="00CB3626">
                            <w:pPr>
                              <w:pStyle w:val="Title"/>
                              <w:spacing w:line="216" w:lineRule="auto"/>
                              <w:rPr>
                                <w:spacing w:val="0"/>
                                <w:sz w:val="174"/>
                                <w:szCs w:val="254"/>
                              </w:rPr>
                            </w:pPr>
                            <w:r w:rsidRPr="004205C9">
                              <w:rPr>
                                <w:spacing w:val="0"/>
                                <w:sz w:val="174"/>
                                <w:szCs w:val="254"/>
                              </w:rPr>
                              <w:t>Roll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5B968" id="Text Box 8" o:spid="_x0000_s1028" type="#_x0000_t202" style="position:absolute;left:0;text-align:left;margin-left:-1.2pt;margin-top:.6pt;width:496.8pt;height:20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" filled="f" stroked="f">
                <v:textbox inset="0,0,0,0">
                  <w:txbxContent>
                    <w:p w14:paraId="666686BF" w14:textId="77777777" w:rsidR="009222D4" w:rsidRPr="004205C9" w:rsidRDefault="009222D4" w:rsidP="00CB3626">
                      <w:pPr>
                        <w:pStyle w:val="Title"/>
                        <w:spacing w:line="216" w:lineRule="auto"/>
                        <w:rPr>
                          <w:spacing w:val="0"/>
                          <w:sz w:val="174"/>
                          <w:szCs w:val="254"/>
                        </w:rPr>
                      </w:pPr>
                      <w:r w:rsidRPr="004205C9">
                        <w:rPr>
                          <w:spacing w:val="0"/>
                          <w:sz w:val="174"/>
                          <w:szCs w:val="254"/>
                        </w:rPr>
                        <w:t xml:space="preserve">Pepperoni </w:t>
                      </w:r>
                    </w:p>
                    <w:p w14:paraId="1241AE34" w14:textId="60EFB102" w:rsidR="009222D4" w:rsidRPr="004205C9" w:rsidRDefault="009222D4" w:rsidP="00CB3626">
                      <w:pPr>
                        <w:pStyle w:val="Title"/>
                        <w:spacing w:line="216" w:lineRule="auto"/>
                        <w:rPr>
                          <w:spacing w:val="0"/>
                          <w:sz w:val="174"/>
                          <w:szCs w:val="254"/>
                        </w:rPr>
                      </w:pPr>
                      <w:r w:rsidRPr="004205C9">
                        <w:rPr>
                          <w:spacing w:val="0"/>
                          <w:sz w:val="174"/>
                          <w:szCs w:val="254"/>
                        </w:rPr>
                        <w:t>Roll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74CC">
        <w:rPr>
          <w:noProof/>
        </w:rPr>
        <w:drawing>
          <wp:inline distT="0" distB="0" distL="0" distR="0" wp14:anchorId="5B316CCE" wp14:editId="677A28EF">
            <wp:extent cx="6309360" cy="419121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191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B1F13" w14:textId="1B6A02C1" w:rsidR="004205C9" w:rsidRPr="003423C2" w:rsidRDefault="004205C9" w:rsidP="004205C9">
      <w:pPr>
        <w:rPr>
          <w:sz w:val="30"/>
          <w:szCs w:val="30"/>
        </w:rPr>
      </w:pPr>
      <w:r w:rsidRPr="003423C2">
        <w:rPr>
          <w:sz w:val="30"/>
          <w:szCs w:val="30"/>
        </w:rPr>
        <w:t>THREE DELICIOUS VARIETIES SOLD IN PACKS OF 6 FOR $13.00. ROLLS ARRIVE FRESH, NOT FROZEN IN SAFE TAMPER PROOF RE-SEALABLE BAGS.</w:t>
      </w:r>
    </w:p>
    <w:p w14:paraId="5F693E3B" w14:textId="50EA674C" w:rsidR="00CF23F6" w:rsidRPr="003423C2" w:rsidRDefault="004205C9" w:rsidP="004205C9">
      <w:pPr>
        <w:rPr>
          <w:b/>
          <w:bCs/>
          <w:sz w:val="40"/>
          <w:szCs w:val="40"/>
        </w:rPr>
      </w:pPr>
      <w:r w:rsidRPr="003423C2">
        <w:rPr>
          <w:b/>
          <w:bCs/>
          <w:sz w:val="40"/>
          <w:szCs w:val="40"/>
        </w:rPr>
        <w:t>OUR GROUP PROFITS $6.50 FOR EACH PACK SOLD!!</w:t>
      </w:r>
    </w:p>
    <w:p w14:paraId="07D2E68C" w14:textId="05F0DE7A" w:rsidR="004205C9" w:rsidRPr="003423C2" w:rsidRDefault="004205C9" w:rsidP="003423C2">
      <w:pPr>
        <w:shd w:val="clear" w:color="auto" w:fill="D70026" w:themeFill="accent2"/>
        <w:jc w:val="center"/>
        <w:rPr>
          <w:b/>
          <w:bCs/>
          <w:caps/>
          <w:color w:val="FFFFFF" w:themeColor="background1"/>
          <w:sz w:val="44"/>
          <w:szCs w:val="44"/>
        </w:rPr>
      </w:pPr>
      <w:r w:rsidRPr="003423C2">
        <w:rPr>
          <w:b/>
          <w:bCs/>
          <w:caps/>
          <w:color w:val="FFFFFF" w:themeColor="background1"/>
          <w:sz w:val="44"/>
          <w:szCs w:val="44"/>
        </w:rPr>
        <w:t>SALES SHEETS DUE BY:</w:t>
      </w:r>
      <w:r w:rsidR="003423C2" w:rsidRPr="003423C2">
        <w:rPr>
          <w:b/>
          <w:bCs/>
          <w:caps/>
          <w:color w:val="FFFFFF" w:themeColor="background1"/>
          <w:sz w:val="44"/>
          <w:szCs w:val="44"/>
        </w:rPr>
        <w:t xml:space="preserve"> </w:t>
      </w:r>
      <w:sdt>
        <w:sdtPr>
          <w:rPr>
            <w:b/>
            <w:bCs/>
            <w:caps/>
            <w:color w:val="FFFFFF" w:themeColor="background1"/>
            <w:sz w:val="44"/>
            <w:szCs w:val="44"/>
          </w:rPr>
          <w:alias w:val="[INSERT DATE]"/>
          <w:tag w:val="[INSERT DATE]"/>
          <w:id w:val="1159428936"/>
          <w:placeholder>
            <w:docPart w:val="2B2D64B93E994A19B79C6666FCB14CCA"/>
          </w:placeholder>
          <w:showingPlcHdr/>
        </w:sdtPr>
        <w:sdtContent>
          <w:r w:rsidR="003423C2" w:rsidRPr="003423C2">
            <w:rPr>
              <w:rStyle w:val="PlaceholderText"/>
              <w:b/>
              <w:bCs/>
              <w:caps/>
              <w:color w:val="FFFFFF" w:themeColor="background1"/>
              <w:sz w:val="40"/>
              <w:szCs w:val="40"/>
            </w:rPr>
            <w:t>[INSERT DATE]</w:t>
          </w:r>
        </w:sdtContent>
      </w:sdt>
    </w:p>
    <w:p w14:paraId="042E21B5" w14:textId="7DBB4EBF" w:rsidR="00CF23F6" w:rsidRPr="003423C2" w:rsidRDefault="003423C2" w:rsidP="003423C2">
      <w:pPr>
        <w:shd w:val="clear" w:color="auto" w:fill="D70026" w:themeFill="accent2"/>
        <w:jc w:val="center"/>
        <w:rPr>
          <w:b/>
          <w:bCs/>
          <w:caps/>
          <w:color w:val="FFFFFF" w:themeColor="background1"/>
          <w:sz w:val="44"/>
          <w:szCs w:val="44"/>
        </w:rPr>
      </w:pPr>
      <w:r w:rsidRPr="00C4232D">
        <w:rPr>
          <w:noProof/>
          <w:sz w:val="23"/>
          <w:szCs w:val="23"/>
        </w:rPr>
        <w:drawing>
          <wp:anchor distT="0" distB="0" distL="114300" distR="114300" simplePos="0" relativeHeight="251666432" behindDoc="0" locked="0" layoutInCell="1" allowOverlap="1" wp14:anchorId="2E6CE7C8" wp14:editId="6FCCF2CD">
            <wp:simplePos x="0" y="0"/>
            <wp:positionH relativeFrom="margin">
              <wp:align>center</wp:align>
            </wp:positionH>
            <wp:positionV relativeFrom="paragraph">
              <wp:posOffset>519430</wp:posOffset>
            </wp:positionV>
            <wp:extent cx="1483487" cy="8382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487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5C9" w:rsidRPr="003423C2">
        <w:rPr>
          <w:b/>
          <w:bCs/>
          <w:caps/>
          <w:color w:val="FFFFFF" w:themeColor="background1"/>
          <w:sz w:val="44"/>
          <w:szCs w:val="44"/>
        </w:rPr>
        <w:t xml:space="preserve">ROLLS ARRIVE ON: </w:t>
      </w:r>
      <w:sdt>
        <w:sdtPr>
          <w:rPr>
            <w:b/>
            <w:bCs/>
            <w:caps/>
            <w:color w:val="FFFFFF" w:themeColor="background1"/>
            <w:sz w:val="44"/>
            <w:szCs w:val="44"/>
          </w:rPr>
          <w:alias w:val="[INSERT DATE]"/>
          <w:tag w:val="[INSERT DATE]"/>
          <w:id w:val="-283424437"/>
          <w:placeholder>
            <w:docPart w:val="BAD462836D4143398BFACEAA476FAB75"/>
          </w:placeholder>
          <w:showingPlcHdr/>
        </w:sdtPr>
        <w:sdtContent>
          <w:r w:rsidRPr="003423C2">
            <w:rPr>
              <w:rStyle w:val="PlaceholderText"/>
              <w:b/>
              <w:bCs/>
              <w:caps/>
              <w:color w:val="FFFFFF" w:themeColor="background1"/>
              <w:sz w:val="40"/>
              <w:szCs w:val="40"/>
            </w:rPr>
            <w:t>[INSERT DATE]</w:t>
          </w:r>
        </w:sdtContent>
      </w:sdt>
    </w:p>
    <w:sectPr w:rsidR="00CF23F6" w:rsidRPr="003423C2" w:rsidSect="00DC7083">
      <w:pgSz w:w="12240" w:h="15840" w:code="1"/>
      <w:pgMar w:top="1152" w:right="1152" w:bottom="1440" w:left="1152" w:header="720" w:footer="720" w:gutter="0"/>
      <w:pgBorders w:offsetFrom="page">
        <w:top w:val="single" w:sz="48" w:space="0" w:color="000B29" w:themeColor="accent1"/>
        <w:left w:val="single" w:sz="48" w:space="0" w:color="000B29" w:themeColor="accent1"/>
        <w:bottom w:val="single" w:sz="48" w:space="0" w:color="000B29" w:themeColor="accent1"/>
        <w:right w:val="single" w:sz="48" w:space="0" w:color="000B29" w:themeColor="accent1"/>
      </w:pgBorders>
      <w:pgNumType w:start="1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447AAC" w14:textId="77777777" w:rsidR="00C662E0" w:rsidRDefault="00C662E0" w:rsidP="00B00770">
      <w:r>
        <w:separator/>
      </w:r>
    </w:p>
  </w:endnote>
  <w:endnote w:type="continuationSeparator" w:id="0">
    <w:p w14:paraId="19559BBC" w14:textId="77777777" w:rsidR="00C662E0" w:rsidRDefault="00C662E0" w:rsidP="00B007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1" w:fontKey="{2A2B9D54-92FF-4B39-82ED-E383261066F7}"/>
    <w:embedBold r:id="rId2" w:fontKey="{89FF14A8-6866-4B09-819A-70457E7E17B5}"/>
    <w:embedItalic r:id="rId3" w:fontKey="{6E66B00C-AF17-411F-80D5-520E6E1AAC4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92E07E8F-15CC-40A8-B20B-2029C4B54DD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1ABF121-38EA-4906-8CF8-BECCB05C6A33}"/>
    <w:embedBold r:id="rId6" w:fontKey="{BC1D6529-642D-47B7-B78C-351BF6485855}"/>
    <w:embedItalic r:id="rId7" w:fontKey="{AD843928-653A-419C-A417-CD13FF730ADD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8" w:fontKey="{C6DCE4DE-A8B8-4BB2-98C4-78F2A0B4A7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8B89F" w14:textId="77777777" w:rsidR="00C662E0" w:rsidRDefault="00C662E0" w:rsidP="00B00770">
      <w:r>
        <w:separator/>
      </w:r>
    </w:p>
  </w:footnote>
  <w:footnote w:type="continuationSeparator" w:id="0">
    <w:p w14:paraId="12492434" w14:textId="77777777" w:rsidR="00C662E0" w:rsidRDefault="00C662E0" w:rsidP="00B007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1204C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976B28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A48E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6EAB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AFC77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42145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34BAF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AE9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5A40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2687D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6F1131"/>
    <w:multiLevelType w:val="multilevel"/>
    <w:tmpl w:val="70BE882E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Heading2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ListNumber"/>
      <w:lvlText w:val="%7."/>
      <w:lvlJc w:val="left"/>
      <w:pPr>
        <w:tabs>
          <w:tab w:val="num" w:pos="216"/>
        </w:tabs>
        <w:ind w:left="504" w:hanging="288"/>
      </w:pPr>
      <w:rPr>
        <w:rFonts w:asciiTheme="majorHAnsi" w:hAnsiTheme="majorHAnsi" w:hint="default"/>
        <w:b w:val="0"/>
        <w:i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04"/>
        </w:tabs>
        <w:ind w:left="792" w:hanging="288"/>
      </w:pPr>
      <w:rPr>
        <w:rFonts w:asciiTheme="majorHAnsi" w:hAnsiTheme="majorHAnsi" w:hint="default"/>
        <w:b w:val="0"/>
        <w:i w:val="0"/>
        <w:color w:val="auto"/>
      </w:rPr>
    </w:lvl>
    <w:lvl w:ilvl="8">
      <w:start w:val="1"/>
      <w:numFmt w:val="lowerRoman"/>
      <w:lvlText w:val="%9."/>
      <w:lvlJc w:val="left"/>
      <w:pPr>
        <w:tabs>
          <w:tab w:val="num" w:pos="792"/>
        </w:tabs>
        <w:ind w:left="1080" w:hanging="288"/>
      </w:pPr>
      <w:rPr>
        <w:rFonts w:asciiTheme="majorHAnsi" w:hAnsiTheme="majorHAnsi" w:hint="default"/>
        <w:b w:val="0"/>
        <w:i w:val="0"/>
        <w:color w:val="auto"/>
      </w:rPr>
    </w:lvl>
  </w:abstractNum>
  <w:abstractNum w:abstractNumId="11" w15:restartNumberingAfterBreak="0">
    <w:nsid w:val="111910CD"/>
    <w:multiLevelType w:val="multilevel"/>
    <w:tmpl w:val="7EAE7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140D39"/>
    <w:multiLevelType w:val="multilevel"/>
    <w:tmpl w:val="FF004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7C4E11"/>
    <w:multiLevelType w:val="multilevel"/>
    <w:tmpl w:val="B784CBA4"/>
    <w:lvl w:ilvl="0">
      <w:start w:val="1"/>
      <w:numFmt w:val="bullet"/>
      <w:suff w:val="space"/>
      <w:lvlText w:val=""/>
      <w:lvlJc w:val="left"/>
      <w:pPr>
        <w:ind w:left="8460" w:firstLine="0"/>
      </w:pPr>
      <w:rPr>
        <w:rFonts w:ascii="Wingdings" w:hAnsi="Wingdings" w:hint="default"/>
        <w:color w:val="D70026" w:themeColor="accent2"/>
        <w:position w:val="-10"/>
        <w:sz w:val="6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E8069D"/>
    <w:multiLevelType w:val="multilevel"/>
    <w:tmpl w:val="327C2ECC"/>
    <w:styleLink w:val="Bullets"/>
    <w:lvl w:ilvl="0">
      <w:start w:val="1"/>
      <w:numFmt w:val="bullet"/>
      <w:lvlText w:val=""/>
      <w:lvlJc w:val="left"/>
      <w:pPr>
        <w:ind w:left="432" w:hanging="216"/>
      </w:pPr>
      <w:rPr>
        <w:rFonts w:ascii="Symbol" w:hAnsi="Symbol" w:hint="default"/>
        <w:color w:val="000B29" w:themeColor="accent1"/>
      </w:rPr>
    </w:lvl>
    <w:lvl w:ilvl="1">
      <w:start w:val="1"/>
      <w:numFmt w:val="bullet"/>
      <w:lvlText w:val="o"/>
      <w:lvlJc w:val="left"/>
      <w:pPr>
        <w:ind w:left="864" w:hanging="216"/>
      </w:pPr>
      <w:rPr>
        <w:rFonts w:ascii="Courier New" w:hAnsi="Courier New" w:hint="default"/>
        <w:color w:val="000B29" w:themeColor="accent1"/>
      </w:rPr>
    </w:lvl>
    <w:lvl w:ilvl="2">
      <w:start w:val="1"/>
      <w:numFmt w:val="bullet"/>
      <w:lvlText w:val=""/>
      <w:lvlJc w:val="left"/>
      <w:pPr>
        <w:ind w:left="1296" w:hanging="216"/>
      </w:pPr>
      <w:rPr>
        <w:rFonts w:ascii="Symbol" w:hAnsi="Symbol" w:hint="default"/>
        <w:color w:val="F8F5F2" w:themeColor="accent3"/>
      </w:rPr>
    </w:lvl>
    <w:lvl w:ilvl="3">
      <w:start w:val="1"/>
      <w:numFmt w:val="bullet"/>
      <w:lvlText w:val=""/>
      <w:lvlJc w:val="left"/>
      <w:pPr>
        <w:ind w:left="1728" w:hanging="216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216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592" w:hanging="216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024" w:hanging="216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456" w:hanging="216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888" w:hanging="216"/>
      </w:pPr>
      <w:rPr>
        <w:rFonts w:ascii="Wingdings" w:hAnsi="Wingdings" w:hint="default"/>
      </w:rPr>
    </w:lvl>
  </w:abstractNum>
  <w:abstractNum w:abstractNumId="15" w15:restartNumberingAfterBreak="0">
    <w:nsid w:val="30EF7A1A"/>
    <w:multiLevelType w:val="multilevel"/>
    <w:tmpl w:val="9392D44C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000514" w:themeColor="accent1" w:themeShade="80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00081E" w:themeColor="accent1" w:themeShade="BF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003CE4" w:themeColor="accent1" w:themeTint="99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6" w15:restartNumberingAfterBreak="0">
    <w:nsid w:val="32900B5C"/>
    <w:multiLevelType w:val="multilevel"/>
    <w:tmpl w:val="06322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065124"/>
    <w:multiLevelType w:val="multilevel"/>
    <w:tmpl w:val="507861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BA32921"/>
    <w:multiLevelType w:val="multilevel"/>
    <w:tmpl w:val="7E863C38"/>
    <w:lvl w:ilvl="0">
      <w:start w:val="1"/>
      <w:numFmt w:val="decimal"/>
      <w:lvlText w:val="%1"/>
      <w:lvlJc w:val="left"/>
      <w:pPr>
        <w:ind w:left="432" w:hanging="216"/>
      </w:pPr>
      <w:rPr>
        <w:rFonts w:hint="default"/>
        <w:b/>
        <w:i w:val="0"/>
        <w:color w:val="000B29" w:themeColor="accent1"/>
      </w:rPr>
    </w:lvl>
    <w:lvl w:ilvl="1">
      <w:start w:val="1"/>
      <w:numFmt w:val="lowerLetter"/>
      <w:lvlText w:val="%2"/>
      <w:lvlJc w:val="left"/>
      <w:pPr>
        <w:ind w:left="864" w:hanging="216"/>
      </w:pPr>
      <w:rPr>
        <w:rFonts w:hint="default"/>
        <w:color w:val="000B29" w:themeColor="accent1"/>
      </w:rPr>
    </w:lvl>
    <w:lvl w:ilvl="2">
      <w:start w:val="1"/>
      <w:numFmt w:val="lowerRoman"/>
      <w:lvlText w:val="%3"/>
      <w:lvlJc w:val="left"/>
      <w:pPr>
        <w:ind w:left="1296" w:hanging="216"/>
      </w:pPr>
      <w:rPr>
        <w:rFonts w:hint="default"/>
        <w:color w:val="F8F5F2" w:themeColor="accent3"/>
      </w:rPr>
    </w:lvl>
    <w:lvl w:ilvl="3">
      <w:start w:val="1"/>
      <w:numFmt w:val="decimal"/>
      <w:lvlText w:val="(%4)"/>
      <w:lvlJc w:val="left"/>
      <w:pPr>
        <w:ind w:left="1728" w:hanging="216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216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92" w:hanging="216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24" w:hanging="216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56" w:hanging="216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88" w:hanging="216"/>
      </w:pPr>
      <w:rPr>
        <w:rFonts w:hint="default"/>
      </w:rPr>
    </w:lvl>
  </w:abstractNum>
  <w:abstractNum w:abstractNumId="19" w15:restartNumberingAfterBreak="0">
    <w:nsid w:val="3E981270"/>
    <w:multiLevelType w:val="multilevel"/>
    <w:tmpl w:val="8B70F1A2"/>
    <w:lvl w:ilvl="0">
      <w:start w:val="1"/>
      <w:numFmt w:val="bullet"/>
      <w:pStyle w:val="ListParagraph"/>
      <w:lvlText w:val=""/>
      <w:lvlJc w:val="left"/>
      <w:pPr>
        <w:ind w:left="504" w:hanging="288"/>
      </w:pPr>
      <w:rPr>
        <w:rFonts w:ascii="Symbol" w:hAnsi="Symbol" w:hint="default"/>
        <w:color w:val="000B29" w:themeColor="accent1"/>
      </w:rPr>
    </w:lvl>
    <w:lvl w:ilvl="1">
      <w:start w:val="1"/>
      <w:numFmt w:val="bullet"/>
      <w:lvlText w:val=""/>
      <w:lvlJc w:val="left"/>
      <w:pPr>
        <w:ind w:left="792" w:hanging="288"/>
      </w:pPr>
      <w:rPr>
        <w:rFonts w:ascii="Symbol" w:hAnsi="Symbol" w:hint="default"/>
        <w:color w:val="D70026" w:themeColor="accent2"/>
      </w:rPr>
    </w:lvl>
    <w:lvl w:ilvl="2">
      <w:start w:val="1"/>
      <w:numFmt w:val="bullet"/>
      <w:lvlText w:val="o"/>
      <w:lvlJc w:val="left"/>
      <w:pPr>
        <w:ind w:left="1080" w:hanging="288"/>
      </w:pPr>
      <w:rPr>
        <w:rFonts w:ascii="Courier New" w:hAnsi="Courier New" w:hint="default"/>
        <w:color w:val="000B29" w:themeColor="accent1"/>
      </w:rPr>
    </w:lvl>
    <w:lvl w:ilvl="3">
      <w:start w:val="1"/>
      <w:numFmt w:val="bullet"/>
      <w:lvlText w:val="o"/>
      <w:lvlJc w:val="left"/>
      <w:pPr>
        <w:ind w:left="1368" w:hanging="288"/>
      </w:pPr>
      <w:rPr>
        <w:rFonts w:ascii="Courier New" w:hAnsi="Courier New" w:hint="default"/>
        <w:color w:val="D70026" w:themeColor="accent2"/>
      </w:rPr>
    </w:lvl>
    <w:lvl w:ilvl="4">
      <w:start w:val="1"/>
      <w:numFmt w:val="bullet"/>
      <w:lvlText w:val="o"/>
      <w:lvlJc w:val="left"/>
      <w:pPr>
        <w:ind w:left="1656" w:hanging="28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944" w:hanging="28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232" w:hanging="28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520" w:hanging="28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808" w:hanging="288"/>
      </w:pPr>
      <w:rPr>
        <w:rFonts w:ascii="Wingdings" w:hAnsi="Wingdings" w:hint="default"/>
      </w:rPr>
    </w:lvl>
  </w:abstractNum>
  <w:abstractNum w:abstractNumId="20" w15:restartNumberingAfterBreak="0">
    <w:nsid w:val="3F876264"/>
    <w:multiLevelType w:val="hybridMultilevel"/>
    <w:tmpl w:val="E8129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B0771"/>
    <w:multiLevelType w:val="hybridMultilevel"/>
    <w:tmpl w:val="F768D932"/>
    <w:lvl w:ilvl="0" w:tplc="02502130">
      <w:start w:val="1"/>
      <w:numFmt w:val="bullet"/>
      <w:pStyle w:val="Note"/>
      <w:lvlText w:val=""/>
      <w:lvlJc w:val="left"/>
      <w:pPr>
        <w:ind w:left="720" w:hanging="360"/>
      </w:pPr>
      <w:rPr>
        <w:rFonts w:ascii="Webdings" w:hAnsi="Webdings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982132"/>
    <w:multiLevelType w:val="multilevel"/>
    <w:tmpl w:val="4774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46415F2"/>
    <w:multiLevelType w:val="multilevel"/>
    <w:tmpl w:val="2E909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9A6190"/>
    <w:multiLevelType w:val="hybridMultilevel"/>
    <w:tmpl w:val="54245288"/>
    <w:lvl w:ilvl="0" w:tplc="9CC22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B29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27229"/>
    <w:multiLevelType w:val="hybridMultilevel"/>
    <w:tmpl w:val="CC182D34"/>
    <w:lvl w:ilvl="0" w:tplc="7A8A642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D70026" w:themeColor="accent2"/>
        <w:sz w:val="5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2364B58"/>
    <w:multiLevelType w:val="hybridMultilevel"/>
    <w:tmpl w:val="5E6A70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891397"/>
    <w:multiLevelType w:val="multilevel"/>
    <w:tmpl w:val="6F36F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8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13"/>
  </w:num>
  <w:num w:numId="11">
    <w:abstractNumId w:val="13"/>
  </w:num>
  <w:num w:numId="12">
    <w:abstractNumId w:val="13"/>
  </w:num>
  <w:num w:numId="13">
    <w:abstractNumId w:val="13"/>
  </w:num>
  <w:num w:numId="14">
    <w:abstractNumId w:val="10"/>
  </w:num>
  <w:num w:numId="15">
    <w:abstractNumId w:val="21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6"/>
  </w:num>
  <w:num w:numId="25">
    <w:abstractNumId w:val="22"/>
  </w:num>
  <w:num w:numId="26">
    <w:abstractNumId w:val="27"/>
  </w:num>
  <w:num w:numId="27">
    <w:abstractNumId w:val="11"/>
  </w:num>
  <w:num w:numId="28">
    <w:abstractNumId w:val="17"/>
  </w:num>
  <w:num w:numId="29">
    <w:abstractNumId w:val="23"/>
  </w:num>
  <w:num w:numId="30">
    <w:abstractNumId w:val="12"/>
  </w:num>
  <w:num w:numId="31">
    <w:abstractNumId w:val="8"/>
  </w:num>
  <w:num w:numId="32">
    <w:abstractNumId w:val="16"/>
  </w:num>
  <w:num w:numId="33">
    <w:abstractNumId w:val="9"/>
  </w:num>
  <w:num w:numId="34">
    <w:abstractNumId w:val="20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removePersonalInformation/>
  <w:removeDateAndTime/>
  <w:displayBackgroundShape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zOxNDSzNDcxMzExNDVR0lEKTi0uzszPAykwMasFANYlVfwtAAAA"/>
  </w:docVars>
  <w:rsids>
    <w:rsidRoot w:val="00CF23F6"/>
    <w:rsid w:val="00002175"/>
    <w:rsid w:val="00004305"/>
    <w:rsid w:val="00007063"/>
    <w:rsid w:val="0000764D"/>
    <w:rsid w:val="00013740"/>
    <w:rsid w:val="00021116"/>
    <w:rsid w:val="00034A5C"/>
    <w:rsid w:val="000448EA"/>
    <w:rsid w:val="00053ADC"/>
    <w:rsid w:val="00057642"/>
    <w:rsid w:val="00084461"/>
    <w:rsid w:val="000A61FD"/>
    <w:rsid w:val="000B0064"/>
    <w:rsid w:val="000B4D60"/>
    <w:rsid w:val="000B6880"/>
    <w:rsid w:val="000C1947"/>
    <w:rsid w:val="000C2A1B"/>
    <w:rsid w:val="000D1417"/>
    <w:rsid w:val="000E5BBD"/>
    <w:rsid w:val="000E6D7F"/>
    <w:rsid w:val="000F2BBC"/>
    <w:rsid w:val="000F3069"/>
    <w:rsid w:val="000F6FD2"/>
    <w:rsid w:val="00101C4D"/>
    <w:rsid w:val="0010550B"/>
    <w:rsid w:val="00106729"/>
    <w:rsid w:val="00112D3C"/>
    <w:rsid w:val="0011735B"/>
    <w:rsid w:val="00124055"/>
    <w:rsid w:val="001316E1"/>
    <w:rsid w:val="00132484"/>
    <w:rsid w:val="00137148"/>
    <w:rsid w:val="00137468"/>
    <w:rsid w:val="00140406"/>
    <w:rsid w:val="00151B6B"/>
    <w:rsid w:val="00161F29"/>
    <w:rsid w:val="00163241"/>
    <w:rsid w:val="00164F30"/>
    <w:rsid w:val="0018454A"/>
    <w:rsid w:val="0018500B"/>
    <w:rsid w:val="00185C0D"/>
    <w:rsid w:val="0019025C"/>
    <w:rsid w:val="00192286"/>
    <w:rsid w:val="001A7A5D"/>
    <w:rsid w:val="001B57C9"/>
    <w:rsid w:val="001B57DC"/>
    <w:rsid w:val="001B6D41"/>
    <w:rsid w:val="001C2E0F"/>
    <w:rsid w:val="001D2423"/>
    <w:rsid w:val="001D3073"/>
    <w:rsid w:val="001D3990"/>
    <w:rsid w:val="001D695E"/>
    <w:rsid w:val="001E3F4D"/>
    <w:rsid w:val="001E47BB"/>
    <w:rsid w:val="001F5237"/>
    <w:rsid w:val="001F5795"/>
    <w:rsid w:val="001F6F98"/>
    <w:rsid w:val="00205E14"/>
    <w:rsid w:val="00206DDE"/>
    <w:rsid w:val="0021382F"/>
    <w:rsid w:val="00224297"/>
    <w:rsid w:val="00224B38"/>
    <w:rsid w:val="00233978"/>
    <w:rsid w:val="002360E9"/>
    <w:rsid w:val="00242E91"/>
    <w:rsid w:val="002468B4"/>
    <w:rsid w:val="00253171"/>
    <w:rsid w:val="0026673E"/>
    <w:rsid w:val="00266A3B"/>
    <w:rsid w:val="0027014C"/>
    <w:rsid w:val="00274E00"/>
    <w:rsid w:val="00276D82"/>
    <w:rsid w:val="00290722"/>
    <w:rsid w:val="00291743"/>
    <w:rsid w:val="002A0F69"/>
    <w:rsid w:val="002A2E28"/>
    <w:rsid w:val="002B13D6"/>
    <w:rsid w:val="002C3A98"/>
    <w:rsid w:val="002C710B"/>
    <w:rsid w:val="002D5ED2"/>
    <w:rsid w:val="002E48C3"/>
    <w:rsid w:val="002E6CEE"/>
    <w:rsid w:val="002F2B67"/>
    <w:rsid w:val="00312949"/>
    <w:rsid w:val="00313556"/>
    <w:rsid w:val="00313DBA"/>
    <w:rsid w:val="003150A7"/>
    <w:rsid w:val="003274B6"/>
    <w:rsid w:val="003339D3"/>
    <w:rsid w:val="003423C2"/>
    <w:rsid w:val="0034530E"/>
    <w:rsid w:val="00353D98"/>
    <w:rsid w:val="003548DE"/>
    <w:rsid w:val="00356597"/>
    <w:rsid w:val="00356BC0"/>
    <w:rsid w:val="003608FC"/>
    <w:rsid w:val="00364502"/>
    <w:rsid w:val="00366415"/>
    <w:rsid w:val="00371514"/>
    <w:rsid w:val="00377CF8"/>
    <w:rsid w:val="0038247A"/>
    <w:rsid w:val="00384B4D"/>
    <w:rsid w:val="003A1EE6"/>
    <w:rsid w:val="003B42F6"/>
    <w:rsid w:val="003D75FE"/>
    <w:rsid w:val="003D7F74"/>
    <w:rsid w:val="003E69B0"/>
    <w:rsid w:val="003F183B"/>
    <w:rsid w:val="003F56AF"/>
    <w:rsid w:val="003F6C4F"/>
    <w:rsid w:val="00410B49"/>
    <w:rsid w:val="00411B06"/>
    <w:rsid w:val="00412034"/>
    <w:rsid w:val="00420443"/>
    <w:rsid w:val="004205C9"/>
    <w:rsid w:val="00425EE5"/>
    <w:rsid w:val="00431633"/>
    <w:rsid w:val="00437BD3"/>
    <w:rsid w:val="00443F1A"/>
    <w:rsid w:val="00450282"/>
    <w:rsid w:val="004640D7"/>
    <w:rsid w:val="0046660C"/>
    <w:rsid w:val="00466649"/>
    <w:rsid w:val="00471BDB"/>
    <w:rsid w:val="00472069"/>
    <w:rsid w:val="00475C04"/>
    <w:rsid w:val="00476ED0"/>
    <w:rsid w:val="004770A6"/>
    <w:rsid w:val="00481326"/>
    <w:rsid w:val="0048547D"/>
    <w:rsid w:val="00492446"/>
    <w:rsid w:val="004A5784"/>
    <w:rsid w:val="004A66B8"/>
    <w:rsid w:val="004B2C67"/>
    <w:rsid w:val="004D1D58"/>
    <w:rsid w:val="004D27A3"/>
    <w:rsid w:val="004D6DA2"/>
    <w:rsid w:val="004D78C3"/>
    <w:rsid w:val="00504138"/>
    <w:rsid w:val="005050B8"/>
    <w:rsid w:val="00510F45"/>
    <w:rsid w:val="00514330"/>
    <w:rsid w:val="005170F1"/>
    <w:rsid w:val="005173AD"/>
    <w:rsid w:val="00522260"/>
    <w:rsid w:val="005272E0"/>
    <w:rsid w:val="00532E40"/>
    <w:rsid w:val="00542334"/>
    <w:rsid w:val="00543CE3"/>
    <w:rsid w:val="005479FD"/>
    <w:rsid w:val="005519DA"/>
    <w:rsid w:val="00551B29"/>
    <w:rsid w:val="00552C27"/>
    <w:rsid w:val="0055492D"/>
    <w:rsid w:val="00556272"/>
    <w:rsid w:val="00562170"/>
    <w:rsid w:val="00571464"/>
    <w:rsid w:val="00580FFC"/>
    <w:rsid w:val="00582EA0"/>
    <w:rsid w:val="00582FE2"/>
    <w:rsid w:val="00585559"/>
    <w:rsid w:val="00585BEA"/>
    <w:rsid w:val="00594C1A"/>
    <w:rsid w:val="005B2A12"/>
    <w:rsid w:val="005B4942"/>
    <w:rsid w:val="005C1D39"/>
    <w:rsid w:val="005D0391"/>
    <w:rsid w:val="005E7A13"/>
    <w:rsid w:val="005F3619"/>
    <w:rsid w:val="005F6D25"/>
    <w:rsid w:val="0061613D"/>
    <w:rsid w:val="00642AD9"/>
    <w:rsid w:val="00665B3E"/>
    <w:rsid w:val="00670B9E"/>
    <w:rsid w:val="006768D3"/>
    <w:rsid w:val="00677D02"/>
    <w:rsid w:val="006837A8"/>
    <w:rsid w:val="00690ECB"/>
    <w:rsid w:val="006B0116"/>
    <w:rsid w:val="006C2363"/>
    <w:rsid w:val="006C4287"/>
    <w:rsid w:val="006C7A0F"/>
    <w:rsid w:val="006D036A"/>
    <w:rsid w:val="006D0525"/>
    <w:rsid w:val="006D6450"/>
    <w:rsid w:val="006E7D5B"/>
    <w:rsid w:val="006F5B37"/>
    <w:rsid w:val="006F5F7F"/>
    <w:rsid w:val="006F61FC"/>
    <w:rsid w:val="00700461"/>
    <w:rsid w:val="00714598"/>
    <w:rsid w:val="00717FCD"/>
    <w:rsid w:val="00730F35"/>
    <w:rsid w:val="00745AB2"/>
    <w:rsid w:val="00753847"/>
    <w:rsid w:val="0075687A"/>
    <w:rsid w:val="00777261"/>
    <w:rsid w:val="00786594"/>
    <w:rsid w:val="007905B1"/>
    <w:rsid w:val="007914C0"/>
    <w:rsid w:val="0079637D"/>
    <w:rsid w:val="007A0785"/>
    <w:rsid w:val="007A6497"/>
    <w:rsid w:val="007B3A84"/>
    <w:rsid w:val="007B4E68"/>
    <w:rsid w:val="007B5EEB"/>
    <w:rsid w:val="007C1997"/>
    <w:rsid w:val="007C253D"/>
    <w:rsid w:val="007D2598"/>
    <w:rsid w:val="007D2FCF"/>
    <w:rsid w:val="007D2FFC"/>
    <w:rsid w:val="007E6774"/>
    <w:rsid w:val="00802EB4"/>
    <w:rsid w:val="00805006"/>
    <w:rsid w:val="008076E6"/>
    <w:rsid w:val="00816F13"/>
    <w:rsid w:val="00822D08"/>
    <w:rsid w:val="00823C9F"/>
    <w:rsid w:val="00826AD5"/>
    <w:rsid w:val="00827179"/>
    <w:rsid w:val="00827F2B"/>
    <w:rsid w:val="00830733"/>
    <w:rsid w:val="00833D41"/>
    <w:rsid w:val="00855F94"/>
    <w:rsid w:val="008637E4"/>
    <w:rsid w:val="00865B69"/>
    <w:rsid w:val="00866D9C"/>
    <w:rsid w:val="0088520A"/>
    <w:rsid w:val="008A1ABA"/>
    <w:rsid w:val="008A1C3D"/>
    <w:rsid w:val="008B2E63"/>
    <w:rsid w:val="008C5355"/>
    <w:rsid w:val="008D5C2C"/>
    <w:rsid w:val="008E7D55"/>
    <w:rsid w:val="008F21DF"/>
    <w:rsid w:val="008F7705"/>
    <w:rsid w:val="009047A0"/>
    <w:rsid w:val="0090499A"/>
    <w:rsid w:val="00916E0E"/>
    <w:rsid w:val="009222D4"/>
    <w:rsid w:val="00923F9E"/>
    <w:rsid w:val="00924F6E"/>
    <w:rsid w:val="00925148"/>
    <w:rsid w:val="00942EBC"/>
    <w:rsid w:val="00945696"/>
    <w:rsid w:val="00945D9B"/>
    <w:rsid w:val="009545D2"/>
    <w:rsid w:val="00962CB8"/>
    <w:rsid w:val="00982270"/>
    <w:rsid w:val="00992D2F"/>
    <w:rsid w:val="00995174"/>
    <w:rsid w:val="00997994"/>
    <w:rsid w:val="009A773D"/>
    <w:rsid w:val="009B3E17"/>
    <w:rsid w:val="009C108A"/>
    <w:rsid w:val="009C4FE5"/>
    <w:rsid w:val="009D67F3"/>
    <w:rsid w:val="009D7F51"/>
    <w:rsid w:val="009E1A7D"/>
    <w:rsid w:val="009F0B3D"/>
    <w:rsid w:val="00A03EEC"/>
    <w:rsid w:val="00A04E81"/>
    <w:rsid w:val="00A05E24"/>
    <w:rsid w:val="00A10613"/>
    <w:rsid w:val="00A265DF"/>
    <w:rsid w:val="00A3395B"/>
    <w:rsid w:val="00A33DE0"/>
    <w:rsid w:val="00A5521C"/>
    <w:rsid w:val="00A5747D"/>
    <w:rsid w:val="00A62863"/>
    <w:rsid w:val="00A74AE5"/>
    <w:rsid w:val="00A756AA"/>
    <w:rsid w:val="00A833D3"/>
    <w:rsid w:val="00A8614F"/>
    <w:rsid w:val="00A954FA"/>
    <w:rsid w:val="00AA53C4"/>
    <w:rsid w:val="00AA6A98"/>
    <w:rsid w:val="00AB1B23"/>
    <w:rsid w:val="00AB281C"/>
    <w:rsid w:val="00AB6251"/>
    <w:rsid w:val="00AB6B63"/>
    <w:rsid w:val="00AB74CC"/>
    <w:rsid w:val="00AC1BF0"/>
    <w:rsid w:val="00AE0659"/>
    <w:rsid w:val="00AE3ED3"/>
    <w:rsid w:val="00AF48F4"/>
    <w:rsid w:val="00B00770"/>
    <w:rsid w:val="00B05FFE"/>
    <w:rsid w:val="00B07746"/>
    <w:rsid w:val="00B12EE3"/>
    <w:rsid w:val="00B2366D"/>
    <w:rsid w:val="00B257C0"/>
    <w:rsid w:val="00B347EE"/>
    <w:rsid w:val="00B347FD"/>
    <w:rsid w:val="00B36BCC"/>
    <w:rsid w:val="00B414E5"/>
    <w:rsid w:val="00B42097"/>
    <w:rsid w:val="00B544D8"/>
    <w:rsid w:val="00B57281"/>
    <w:rsid w:val="00B5798B"/>
    <w:rsid w:val="00B62B6B"/>
    <w:rsid w:val="00B6314D"/>
    <w:rsid w:val="00B63310"/>
    <w:rsid w:val="00B67C28"/>
    <w:rsid w:val="00B774C1"/>
    <w:rsid w:val="00B9178F"/>
    <w:rsid w:val="00B93B11"/>
    <w:rsid w:val="00B97534"/>
    <w:rsid w:val="00BA7BE9"/>
    <w:rsid w:val="00BC107C"/>
    <w:rsid w:val="00BC4214"/>
    <w:rsid w:val="00BD268A"/>
    <w:rsid w:val="00BE66D6"/>
    <w:rsid w:val="00BF18D7"/>
    <w:rsid w:val="00BF5F44"/>
    <w:rsid w:val="00C000CE"/>
    <w:rsid w:val="00C03280"/>
    <w:rsid w:val="00C07A99"/>
    <w:rsid w:val="00C10F8F"/>
    <w:rsid w:val="00C11FDF"/>
    <w:rsid w:val="00C1457F"/>
    <w:rsid w:val="00C1587B"/>
    <w:rsid w:val="00C265D8"/>
    <w:rsid w:val="00C4073D"/>
    <w:rsid w:val="00C40E4A"/>
    <w:rsid w:val="00C41BC9"/>
    <w:rsid w:val="00C4232D"/>
    <w:rsid w:val="00C45AC8"/>
    <w:rsid w:val="00C51CB4"/>
    <w:rsid w:val="00C634EF"/>
    <w:rsid w:val="00C66199"/>
    <w:rsid w:val="00C662E0"/>
    <w:rsid w:val="00C75921"/>
    <w:rsid w:val="00C86B02"/>
    <w:rsid w:val="00C90C10"/>
    <w:rsid w:val="00CA0BEB"/>
    <w:rsid w:val="00CA752D"/>
    <w:rsid w:val="00CB0C18"/>
    <w:rsid w:val="00CB1F1E"/>
    <w:rsid w:val="00CB3626"/>
    <w:rsid w:val="00CB5891"/>
    <w:rsid w:val="00CD2812"/>
    <w:rsid w:val="00CD388F"/>
    <w:rsid w:val="00CD510C"/>
    <w:rsid w:val="00CE2086"/>
    <w:rsid w:val="00CE7FF5"/>
    <w:rsid w:val="00CF23F6"/>
    <w:rsid w:val="00CF49F5"/>
    <w:rsid w:val="00CF5814"/>
    <w:rsid w:val="00CF7B23"/>
    <w:rsid w:val="00D1000C"/>
    <w:rsid w:val="00D20B43"/>
    <w:rsid w:val="00D226A4"/>
    <w:rsid w:val="00D23F64"/>
    <w:rsid w:val="00D32022"/>
    <w:rsid w:val="00D35245"/>
    <w:rsid w:val="00D367B7"/>
    <w:rsid w:val="00D4178C"/>
    <w:rsid w:val="00D44AF2"/>
    <w:rsid w:val="00D51811"/>
    <w:rsid w:val="00D51DA4"/>
    <w:rsid w:val="00D5229A"/>
    <w:rsid w:val="00D54682"/>
    <w:rsid w:val="00D565A4"/>
    <w:rsid w:val="00D5672C"/>
    <w:rsid w:val="00D65B87"/>
    <w:rsid w:val="00D67FC6"/>
    <w:rsid w:val="00D7460C"/>
    <w:rsid w:val="00D80069"/>
    <w:rsid w:val="00D929FA"/>
    <w:rsid w:val="00D93E3B"/>
    <w:rsid w:val="00D976AE"/>
    <w:rsid w:val="00DA16AA"/>
    <w:rsid w:val="00DA3608"/>
    <w:rsid w:val="00DC269E"/>
    <w:rsid w:val="00DC2E79"/>
    <w:rsid w:val="00DC7083"/>
    <w:rsid w:val="00DD2D9C"/>
    <w:rsid w:val="00DD7901"/>
    <w:rsid w:val="00DE3653"/>
    <w:rsid w:val="00DE3F7C"/>
    <w:rsid w:val="00DE7FE6"/>
    <w:rsid w:val="00DF0101"/>
    <w:rsid w:val="00DF036D"/>
    <w:rsid w:val="00DF4F0A"/>
    <w:rsid w:val="00DF6949"/>
    <w:rsid w:val="00DF734F"/>
    <w:rsid w:val="00E0079E"/>
    <w:rsid w:val="00E054D0"/>
    <w:rsid w:val="00E057DF"/>
    <w:rsid w:val="00E05DCB"/>
    <w:rsid w:val="00E105C6"/>
    <w:rsid w:val="00E12F54"/>
    <w:rsid w:val="00E13CAB"/>
    <w:rsid w:val="00E2332C"/>
    <w:rsid w:val="00E337E1"/>
    <w:rsid w:val="00E3462D"/>
    <w:rsid w:val="00E40624"/>
    <w:rsid w:val="00E4278D"/>
    <w:rsid w:val="00E563B8"/>
    <w:rsid w:val="00E57E51"/>
    <w:rsid w:val="00E61884"/>
    <w:rsid w:val="00E61C45"/>
    <w:rsid w:val="00E65537"/>
    <w:rsid w:val="00E65C01"/>
    <w:rsid w:val="00E702FF"/>
    <w:rsid w:val="00E71A1E"/>
    <w:rsid w:val="00E73329"/>
    <w:rsid w:val="00E856D1"/>
    <w:rsid w:val="00E9646C"/>
    <w:rsid w:val="00EA2BFD"/>
    <w:rsid w:val="00EA34C2"/>
    <w:rsid w:val="00EA60BF"/>
    <w:rsid w:val="00EB27D3"/>
    <w:rsid w:val="00EB565E"/>
    <w:rsid w:val="00EB5916"/>
    <w:rsid w:val="00EB7643"/>
    <w:rsid w:val="00ED1B78"/>
    <w:rsid w:val="00ED3FDC"/>
    <w:rsid w:val="00ED4D9A"/>
    <w:rsid w:val="00ED6C46"/>
    <w:rsid w:val="00EE08BD"/>
    <w:rsid w:val="00EE4C25"/>
    <w:rsid w:val="00EF6EF5"/>
    <w:rsid w:val="00F01AE1"/>
    <w:rsid w:val="00F12F90"/>
    <w:rsid w:val="00F16B47"/>
    <w:rsid w:val="00F17610"/>
    <w:rsid w:val="00F236E9"/>
    <w:rsid w:val="00F31E64"/>
    <w:rsid w:val="00F3377D"/>
    <w:rsid w:val="00F443E7"/>
    <w:rsid w:val="00F45854"/>
    <w:rsid w:val="00F5049A"/>
    <w:rsid w:val="00F51835"/>
    <w:rsid w:val="00F641BA"/>
    <w:rsid w:val="00F653EE"/>
    <w:rsid w:val="00F67762"/>
    <w:rsid w:val="00F71638"/>
    <w:rsid w:val="00F76E52"/>
    <w:rsid w:val="00F81A91"/>
    <w:rsid w:val="00F875B6"/>
    <w:rsid w:val="00F93B5E"/>
    <w:rsid w:val="00F9746A"/>
    <w:rsid w:val="00FA114B"/>
    <w:rsid w:val="00FA2D81"/>
    <w:rsid w:val="00FA306C"/>
    <w:rsid w:val="00FA4349"/>
    <w:rsid w:val="00FB3784"/>
    <w:rsid w:val="00FC001C"/>
    <w:rsid w:val="00FC0135"/>
    <w:rsid w:val="00FC2ECD"/>
    <w:rsid w:val="00FD2E45"/>
    <w:rsid w:val="00FF06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A133050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00B29" w:themeColor="accent1"/>
        <w:sz w:val="21"/>
        <w:szCs w:val="21"/>
        <w:lang w:val="en-GB" w:eastAsia="en-US" w:bidi="ar-SA"/>
      </w:rPr>
    </w:rPrDefault>
    <w:pPrDefault>
      <w:pPr>
        <w:spacing w:after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uiPriority="2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05C9"/>
  </w:style>
  <w:style w:type="paragraph" w:styleId="Heading1">
    <w:name w:val="heading 1"/>
    <w:basedOn w:val="Normal"/>
    <w:next w:val="Normal"/>
    <w:link w:val="Heading1Char"/>
    <w:uiPriority w:val="1"/>
    <w:qFormat/>
    <w:rsid w:val="00585BEA"/>
    <w:pPr>
      <w:keepNext/>
      <w:keepLines/>
      <w:numPr>
        <w:numId w:val="14"/>
      </w:numPr>
      <w:pBdr>
        <w:bottom w:val="dotted" w:sz="8" w:space="0" w:color="000B29" w:themeColor="accent1"/>
      </w:pBdr>
      <w:suppressAutoHyphens/>
      <w:spacing w:before="360" w:line="216" w:lineRule="auto"/>
      <w:outlineLvl w:val="0"/>
    </w:pPr>
    <w:rPr>
      <w:rFonts w:asciiTheme="majorHAnsi" w:eastAsiaTheme="minorEastAsia" w:hAnsiTheme="majorHAnsi"/>
      <w:caps/>
      <w:sz w:val="32"/>
      <w:lang w:eastAsia="en-GB"/>
    </w:rPr>
  </w:style>
  <w:style w:type="paragraph" w:styleId="Heading2">
    <w:name w:val="heading 2"/>
    <w:basedOn w:val="Normal"/>
    <w:next w:val="Normal"/>
    <w:link w:val="Heading2Char"/>
    <w:uiPriority w:val="1"/>
    <w:qFormat/>
    <w:rsid w:val="007D2FCF"/>
    <w:pPr>
      <w:keepNext/>
      <w:keepLines/>
      <w:numPr>
        <w:ilvl w:val="1"/>
        <w:numId w:val="14"/>
      </w:numPr>
      <w:spacing w:before="360"/>
      <w:outlineLvl w:val="1"/>
    </w:pPr>
    <w:rPr>
      <w:rFonts w:asciiTheme="majorHAnsi" w:eastAsiaTheme="minorEastAsia" w:hAnsiTheme="majorHAnsi"/>
      <w:caps/>
      <w:color w:val="D70026" w:themeColor="accent2"/>
      <w:sz w:val="26"/>
      <w:szCs w:val="26"/>
      <w:u w:val="dotted" w:color="D70026" w:themeColor="accent2"/>
      <w:lang w:eastAsia="en-GB"/>
    </w:rPr>
  </w:style>
  <w:style w:type="paragraph" w:styleId="Heading3">
    <w:name w:val="heading 3"/>
    <w:basedOn w:val="Normal"/>
    <w:next w:val="Normal"/>
    <w:link w:val="Heading3Char"/>
    <w:uiPriority w:val="1"/>
    <w:qFormat/>
    <w:rsid w:val="00ED4D9A"/>
    <w:pPr>
      <w:keepNext/>
      <w:keepLines/>
      <w:numPr>
        <w:ilvl w:val="2"/>
        <w:numId w:val="14"/>
      </w:numPr>
      <w:spacing w:before="120" w:after="60" w:line="259" w:lineRule="auto"/>
      <w:jc w:val="left"/>
      <w:outlineLvl w:val="2"/>
    </w:pPr>
    <w:rPr>
      <w:rFonts w:asciiTheme="majorHAnsi" w:hAnsiTheme="majorHAnsi" w:cs="Arial"/>
      <w:caps/>
      <w:sz w:val="22"/>
    </w:rPr>
  </w:style>
  <w:style w:type="paragraph" w:styleId="Heading4">
    <w:name w:val="heading 4"/>
    <w:basedOn w:val="Normal"/>
    <w:next w:val="Normal"/>
    <w:link w:val="Heading4Char"/>
    <w:uiPriority w:val="1"/>
    <w:unhideWhenUsed/>
    <w:rsid w:val="00582EA0"/>
    <w:pPr>
      <w:numPr>
        <w:ilvl w:val="3"/>
        <w:numId w:val="14"/>
      </w:numPr>
      <w:outlineLvl w:val="3"/>
    </w:pPr>
    <w:rPr>
      <w:rFonts w:asciiTheme="majorHAnsi" w:hAnsiTheme="majorHAnsi"/>
      <w:sz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582EA0"/>
    <w:pPr>
      <w:keepNext/>
      <w:keepLines/>
      <w:numPr>
        <w:ilvl w:val="4"/>
        <w:numId w:val="14"/>
      </w:numPr>
      <w:spacing w:before="40" w:after="0"/>
      <w:outlineLvl w:val="4"/>
    </w:pPr>
    <w:rPr>
      <w:rFonts w:asciiTheme="majorHAnsi" w:eastAsiaTheme="majorEastAsia" w:hAnsiTheme="majorHAnsi" w:cstheme="majorBidi"/>
      <w:i/>
      <w:sz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82EA0"/>
    <w:pPr>
      <w:keepNext/>
      <w:keepLines/>
      <w:numPr>
        <w:ilvl w:val="5"/>
        <w:numId w:val="14"/>
      </w:numPr>
      <w:spacing w:before="40" w:after="0"/>
      <w:outlineLvl w:val="5"/>
    </w:pPr>
    <w:rPr>
      <w:rFonts w:eastAsiaTheme="majorEastAsia" w:cstheme="majorBidi"/>
      <w:i/>
      <w:sz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582EA0"/>
    <w:pPr>
      <w:keepNext/>
      <w:keepLines/>
      <w:spacing w:before="40" w:after="0"/>
      <w:outlineLvl w:val="6"/>
    </w:pPr>
    <w:rPr>
      <w:rFonts w:eastAsiaTheme="majorEastAsia" w:cstheme="majorBidi"/>
      <w:i/>
      <w:iCs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3ED3"/>
    <w:pPr>
      <w:spacing w:after="0"/>
      <w:jc w:val="right"/>
    </w:pPr>
    <w:rPr>
      <w:caps/>
      <w:color w:val="D70026" w:themeColor="accent2"/>
      <w:spacing w:val="20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AE3ED3"/>
    <w:rPr>
      <w:caps/>
      <w:color w:val="D70026" w:themeColor="accent2"/>
      <w:spacing w:val="20"/>
      <w:sz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6FD2"/>
    <w:pPr>
      <w:tabs>
        <w:tab w:val="right" w:pos="9900"/>
      </w:tabs>
      <w:spacing w:after="0"/>
      <w:jc w:val="left"/>
    </w:pPr>
    <w:rPr>
      <w:caps/>
      <w:noProof/>
      <w:color w:val="D70026" w:themeColor="accent2"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F6FD2"/>
    <w:rPr>
      <w:caps/>
      <w:noProof/>
      <w:color w:val="D70026" w:themeColor="accent2"/>
      <w:spacing w:val="20"/>
      <w:sz w:val="16"/>
      <w:lang w:val="en-US"/>
    </w:rPr>
  </w:style>
  <w:style w:type="paragraph" w:styleId="Title">
    <w:name w:val="Title"/>
    <w:basedOn w:val="Normal"/>
    <w:next w:val="Normal"/>
    <w:link w:val="TitleChar"/>
    <w:uiPriority w:val="99"/>
    <w:qFormat/>
    <w:rsid w:val="004205C9"/>
    <w:pPr>
      <w:spacing w:after="0"/>
      <w:jc w:val="left"/>
    </w:pPr>
    <w:rPr>
      <w:rFonts w:asciiTheme="majorHAnsi" w:eastAsiaTheme="majorEastAsia" w:hAnsiTheme="majorHAnsi" w:cstheme="majorBidi"/>
      <w:caps/>
      <w:noProof/>
      <w:spacing w:val="20"/>
      <w:kern w:val="28"/>
      <w:sz w:val="44"/>
      <w:szCs w:val="88"/>
    </w:rPr>
  </w:style>
  <w:style w:type="character" w:customStyle="1" w:styleId="TitleChar">
    <w:name w:val="Title Char"/>
    <w:basedOn w:val="DefaultParagraphFont"/>
    <w:link w:val="Title"/>
    <w:uiPriority w:val="99"/>
    <w:rsid w:val="004205C9"/>
    <w:rPr>
      <w:rFonts w:asciiTheme="majorHAnsi" w:eastAsiaTheme="majorEastAsia" w:hAnsiTheme="majorHAnsi" w:cstheme="majorBidi"/>
      <w:caps/>
      <w:noProof/>
      <w:color w:val="000B29" w:themeColor="accent1"/>
      <w:spacing w:val="20"/>
      <w:kern w:val="28"/>
      <w:sz w:val="44"/>
      <w:szCs w:val="88"/>
      <w:lang w:val="en-US"/>
    </w:rPr>
  </w:style>
  <w:style w:type="character" w:styleId="Hyperlink">
    <w:name w:val="Hyperlink"/>
    <w:basedOn w:val="DefaultParagraphFont"/>
    <w:uiPriority w:val="99"/>
    <w:unhideWhenUsed/>
    <w:rsid w:val="00AE3ED3"/>
    <w:rPr>
      <w:i/>
      <w:color w:val="auto"/>
      <w:u w:val="dotted"/>
    </w:rPr>
  </w:style>
  <w:style w:type="table" w:styleId="TableGrid">
    <w:name w:val="Table Grid"/>
    <w:basedOn w:val="TableNormal"/>
    <w:uiPriority w:val="39"/>
    <w:rsid w:val="003608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608F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205C9"/>
    <w:rPr>
      <w:color w:val="000B29" w:themeColor="accent1"/>
    </w:rPr>
  </w:style>
  <w:style w:type="paragraph" w:styleId="Subtitle">
    <w:name w:val="Subtitle"/>
    <w:basedOn w:val="Normal"/>
    <w:next w:val="Normal"/>
    <w:link w:val="SubtitleChar"/>
    <w:uiPriority w:val="99"/>
    <w:qFormat/>
    <w:rsid w:val="003A1EE6"/>
    <w:pPr>
      <w:spacing w:before="120"/>
      <w:jc w:val="left"/>
    </w:pPr>
    <w:rPr>
      <w:sz w:val="32"/>
    </w:rPr>
  </w:style>
  <w:style w:type="character" w:customStyle="1" w:styleId="SubtitleChar">
    <w:name w:val="Subtitle Char"/>
    <w:basedOn w:val="DefaultParagraphFont"/>
    <w:link w:val="Subtitle"/>
    <w:uiPriority w:val="99"/>
    <w:rsid w:val="00D51811"/>
    <w:rPr>
      <w:sz w:val="32"/>
      <w:lang w:val="en-US"/>
    </w:rPr>
  </w:style>
  <w:style w:type="character" w:customStyle="1" w:styleId="Heading1Char">
    <w:name w:val="Heading 1 Char"/>
    <w:basedOn w:val="DefaultParagraphFont"/>
    <w:link w:val="Heading1"/>
    <w:uiPriority w:val="1"/>
    <w:rsid w:val="00585BEA"/>
    <w:rPr>
      <w:rFonts w:asciiTheme="majorHAnsi" w:eastAsiaTheme="minorEastAsia" w:hAnsiTheme="majorHAnsi"/>
      <w:caps/>
      <w:color w:val="000B29" w:themeColor="accent1"/>
      <w:sz w:val="32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7D2FCF"/>
    <w:rPr>
      <w:rFonts w:asciiTheme="majorHAnsi" w:eastAsiaTheme="minorEastAsia" w:hAnsiTheme="majorHAnsi"/>
      <w:caps/>
      <w:color w:val="D70026" w:themeColor="accent2"/>
      <w:sz w:val="26"/>
      <w:szCs w:val="26"/>
      <w:u w:val="dotted" w:color="D70026" w:themeColor="accent2"/>
      <w:lang w:val="en-US" w:eastAsia="en-GB"/>
    </w:rPr>
  </w:style>
  <w:style w:type="character" w:customStyle="1" w:styleId="Heading3Char">
    <w:name w:val="Heading 3 Char"/>
    <w:basedOn w:val="DefaultParagraphFont"/>
    <w:link w:val="Heading3"/>
    <w:uiPriority w:val="1"/>
    <w:rsid w:val="00ED4D9A"/>
    <w:rPr>
      <w:rFonts w:asciiTheme="majorHAnsi" w:hAnsiTheme="majorHAnsi" w:cs="Arial"/>
      <w:caps/>
      <w:sz w:val="22"/>
      <w:szCs w:val="21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582EA0"/>
    <w:rPr>
      <w:rFonts w:asciiTheme="majorHAnsi" w:hAnsiTheme="majorHAnsi"/>
      <w:sz w:val="20"/>
      <w:lang w:val="en-US"/>
    </w:rPr>
  </w:style>
  <w:style w:type="character" w:styleId="IntenseEmphasis">
    <w:name w:val="Intense Emphasis"/>
    <w:uiPriority w:val="14"/>
    <w:qFormat/>
    <w:rsid w:val="00EB27D3"/>
    <w:rPr>
      <w:rFonts w:asciiTheme="majorHAnsi" w:hAnsiTheme="majorHAnsi"/>
      <w:b w:val="0"/>
      <w:smallCaps/>
      <w:color w:val="D70026" w:themeColor="accent2"/>
      <w:spacing w:val="20"/>
      <w:sz w:val="22"/>
    </w:rPr>
  </w:style>
  <w:style w:type="numbering" w:customStyle="1" w:styleId="Bullets">
    <w:name w:val="Bullets"/>
    <w:uiPriority w:val="99"/>
    <w:rsid w:val="006F5B37"/>
    <w:pPr>
      <w:numPr>
        <w:numId w:val="1"/>
      </w:numPr>
    </w:pPr>
  </w:style>
  <w:style w:type="paragraph" w:styleId="TOCHeading">
    <w:name w:val="TOC Heading"/>
    <w:basedOn w:val="TOAHeading"/>
    <w:next w:val="Normal"/>
    <w:uiPriority w:val="39"/>
    <w:unhideWhenUsed/>
    <w:rsid w:val="00B07746"/>
    <w:pPr>
      <w:keepLines/>
      <w:spacing w:before="0"/>
      <w:ind w:left="2160" w:right="1008"/>
      <w:jc w:val="left"/>
    </w:pPr>
    <w:rPr>
      <w:rFonts w:eastAsiaTheme="minorEastAsia" w:cstheme="minorBidi"/>
      <w:b w:val="0"/>
      <w:bCs w:val="0"/>
      <w:caps/>
      <w:sz w:val="44"/>
      <w:lang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F18D7"/>
    <w:pPr>
      <w:keepLines/>
      <w:tabs>
        <w:tab w:val="right" w:leader="dot" w:pos="8550"/>
      </w:tabs>
      <w:spacing w:before="360" w:after="0"/>
      <w:ind w:left="2160" w:right="1008"/>
    </w:pPr>
    <w:rPr>
      <w:rFonts w:asciiTheme="majorHAnsi" w:eastAsiaTheme="minorEastAsia" w:hAnsiTheme="majorHAnsi"/>
      <w:caps/>
      <w:noProof/>
      <w:position w:val="-6"/>
      <w:sz w:val="28"/>
      <w:lang w:eastAsia="en-GB"/>
    </w:rPr>
  </w:style>
  <w:style w:type="paragraph" w:styleId="Caption">
    <w:name w:val="caption"/>
    <w:basedOn w:val="Normal"/>
    <w:next w:val="Normal"/>
    <w:uiPriority w:val="13"/>
    <w:qFormat/>
    <w:rsid w:val="00F875B6"/>
    <w:pPr>
      <w:keepLines/>
      <w:spacing w:before="60"/>
      <w:contextualSpacing/>
      <w:jc w:val="center"/>
    </w:pPr>
    <w:rPr>
      <w:rFonts w:eastAsiaTheme="minorEastAsia"/>
      <w:i/>
      <w:iCs/>
      <w:sz w:val="18"/>
      <w:szCs w:val="18"/>
      <w:lang w:eastAsia="en-GB"/>
    </w:rPr>
  </w:style>
  <w:style w:type="paragraph" w:styleId="ListNumber">
    <w:name w:val="List Number"/>
    <w:basedOn w:val="Normal"/>
    <w:next w:val="Normal"/>
    <w:uiPriority w:val="1"/>
    <w:qFormat/>
    <w:rsid w:val="006D036A"/>
    <w:pPr>
      <w:keepLines/>
      <w:numPr>
        <w:ilvl w:val="6"/>
        <w:numId w:val="14"/>
      </w:numPr>
      <w:contextualSpacing/>
    </w:pPr>
    <w:rPr>
      <w:rFonts w:eastAsiaTheme="minorEastAsia"/>
      <w:lang w:eastAsia="en-GB"/>
    </w:rPr>
  </w:style>
  <w:style w:type="paragraph" w:styleId="TOAHeading">
    <w:name w:val="toa heading"/>
    <w:basedOn w:val="Normal"/>
    <w:next w:val="Normal"/>
    <w:uiPriority w:val="99"/>
    <w:semiHidden/>
    <w:unhideWhenUsed/>
    <w:rsid w:val="006F5B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2EA0"/>
    <w:rPr>
      <w:rFonts w:asciiTheme="majorHAnsi" w:eastAsiaTheme="majorEastAsia" w:hAnsiTheme="majorHAnsi" w:cstheme="majorBidi"/>
      <w:i/>
      <w:sz w:val="20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582EA0"/>
    <w:rPr>
      <w:rFonts w:eastAsiaTheme="majorEastAsia" w:cstheme="majorBidi"/>
      <w:i/>
      <w:sz w:val="20"/>
      <w:lang w:val="en-US"/>
    </w:rPr>
  </w:style>
  <w:style w:type="table" w:customStyle="1" w:styleId="TemplateTable">
    <w:name w:val="Template Table"/>
    <w:basedOn w:val="TableNormal"/>
    <w:uiPriority w:val="99"/>
    <w:rsid w:val="00D51DA4"/>
    <w:pPr>
      <w:spacing w:after="0"/>
      <w:jc w:val="center"/>
    </w:pPr>
    <w:rPr>
      <w:sz w:val="20"/>
      <w:szCs w:val="22"/>
      <w:lang w:val="en-US"/>
    </w:rPr>
    <w:tblPr>
      <w:tblStyleRowBandSize w:val="1"/>
      <w:tblStyleColBandSize w:val="1"/>
      <w:jc w:val="center"/>
      <w:tblCellSpacing w:w="36" w:type="dxa"/>
      <w:tblCellMar>
        <w:top w:w="43" w:type="dxa"/>
        <w:left w:w="115" w:type="dxa"/>
        <w:bottom w:w="43" w:type="dxa"/>
        <w:right w:w="115" w:type="dxa"/>
      </w:tblCellMar>
    </w:tblPr>
    <w:trPr>
      <w:tblCellSpacing w:w="36" w:type="dxa"/>
      <w:jc w:val="center"/>
    </w:trPr>
    <w:tcPr>
      <w:shd w:val="clear" w:color="auto" w:fill="F2F2F2" w:themeFill="background1" w:themeFillShade="F2"/>
      <w:vAlign w:val="center"/>
    </w:tcPr>
    <w:tblStylePr w:type="firstRow">
      <w:pPr>
        <w:jc w:val="center"/>
      </w:pPr>
      <w:rPr>
        <w:rFonts w:asciiTheme="majorHAnsi" w:hAnsiTheme="majorHAnsi"/>
        <w:b w:val="0"/>
        <w:bCs/>
        <w:color w:val="FFFFFF" w:themeColor="background1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B29" w:themeFill="accent1"/>
      </w:tcPr>
    </w:tblStylePr>
    <w:tblStylePr w:type="lastRow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firstCol">
      <w:pPr>
        <w:jc w:val="center"/>
      </w:pPr>
      <w:rPr>
        <w:rFonts w:asciiTheme="majorHAnsi" w:hAnsiTheme="majorHAnsi"/>
        <w:b w:val="0"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0B29" w:themeFill="accent1"/>
      </w:tcPr>
    </w:tblStylePr>
    <w:tblStylePr w:type="lastCol">
      <w:rPr>
        <w:rFonts w:asciiTheme="majorHAnsi" w:hAnsiTheme="majorHAnsi"/>
        <w:b w:val="0"/>
        <w:bCs/>
      </w:rPr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A1BAFF" w:themeFill="accent1" w:themeFillTint="33"/>
      </w:tcPr>
    </w:tblStylePr>
    <w:tblStylePr w:type="band1Horz">
      <w:tblPr/>
      <w:tcPr>
        <w:shd w:val="clear" w:color="auto" w:fill="A1BAFF" w:themeFill="accent1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DA16AA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31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10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BF18D7"/>
    <w:pPr>
      <w:tabs>
        <w:tab w:val="right" w:leader="hyphen" w:pos="8550"/>
      </w:tabs>
      <w:spacing w:after="0"/>
      <w:ind w:left="2160" w:right="1008"/>
    </w:pPr>
    <w:rPr>
      <w:noProof/>
    </w:rPr>
  </w:style>
  <w:style w:type="paragraph" w:customStyle="1" w:styleId="Note">
    <w:name w:val="Note"/>
    <w:basedOn w:val="ListParagraph"/>
    <w:next w:val="Normal"/>
    <w:uiPriority w:val="1"/>
    <w:qFormat/>
    <w:rsid w:val="00F443E7"/>
    <w:pPr>
      <w:numPr>
        <w:numId w:val="15"/>
      </w:numPr>
      <w:pBdr>
        <w:top w:val="single" w:sz="24" w:space="1" w:color="D70026" w:themeColor="accent2"/>
        <w:left w:val="single" w:sz="24" w:space="4" w:color="D70026" w:themeColor="accent2"/>
        <w:bottom w:val="single" w:sz="24" w:space="1" w:color="D70026" w:themeColor="accent2"/>
        <w:right w:val="single" w:sz="24" w:space="4" w:color="D70026" w:themeColor="accent2"/>
      </w:pBdr>
      <w:shd w:val="clear" w:color="auto" w:fill="D70026" w:themeFill="accent2"/>
      <w:spacing w:after="160"/>
      <w:ind w:left="540" w:right="187"/>
      <w:jc w:val="left"/>
    </w:pPr>
    <w:rPr>
      <w:color w:val="FFFFFF" w:themeColor="background1"/>
    </w:rPr>
  </w:style>
  <w:style w:type="paragraph" w:styleId="ListParagraph">
    <w:name w:val="List Paragraph"/>
    <w:basedOn w:val="Normal"/>
    <w:uiPriority w:val="1"/>
    <w:qFormat/>
    <w:rsid w:val="00CA0BEB"/>
    <w:pPr>
      <w:keepLines/>
      <w:numPr>
        <w:numId w:val="4"/>
      </w:numPr>
      <w:contextualSpacing/>
    </w:pPr>
    <w:rPr>
      <w:rFonts w:eastAsiaTheme="minorEastAsia"/>
      <w:lang w:eastAsia="en-GB"/>
    </w:rPr>
  </w:style>
  <w:style w:type="character" w:styleId="Strong">
    <w:name w:val="Strong"/>
    <w:basedOn w:val="DefaultParagraphFont"/>
    <w:uiPriority w:val="14"/>
    <w:qFormat/>
    <w:rsid w:val="00D51811"/>
    <w:rPr>
      <w:rFonts w:asciiTheme="majorHAnsi" w:hAnsiTheme="majorHAnsi"/>
      <w:b w:val="0"/>
      <w:bCs/>
    </w:rPr>
  </w:style>
  <w:style w:type="table" w:customStyle="1" w:styleId="TemplateTable2">
    <w:name w:val="Template Table 2"/>
    <w:basedOn w:val="TableNormal"/>
    <w:uiPriority w:val="99"/>
    <w:rsid w:val="00585BEA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000B29" w:themeColor="accent1"/>
        <w:left w:val="single" w:sz="4" w:space="0" w:color="000B29" w:themeColor="accent1"/>
        <w:bottom w:val="single" w:sz="4" w:space="0" w:color="000B29" w:themeColor="accent1"/>
        <w:right w:val="single" w:sz="4" w:space="0" w:color="000B29" w:themeColor="accent1"/>
        <w:insideH w:val="single" w:sz="4" w:space="0" w:color="000B29" w:themeColor="accent1"/>
        <w:insideV w:val="single" w:sz="4" w:space="0" w:color="000B29" w:themeColor="accent1"/>
      </w:tblBorders>
    </w:tblPr>
    <w:tcPr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000B29" w:themeColor="accent1"/>
          <w:left w:val="single" w:sz="4" w:space="0" w:color="000B29" w:themeColor="accent1"/>
          <w:bottom w:val="single" w:sz="4" w:space="0" w:color="000B29" w:themeColor="accent1"/>
          <w:right w:val="single" w:sz="4" w:space="0" w:color="000B29" w:themeColor="accent1"/>
          <w:insideH w:val="single" w:sz="4" w:space="0" w:color="000B29" w:themeColor="accent1"/>
          <w:insideV w:val="single" w:sz="4" w:space="0" w:color="000B29" w:themeColor="accent1"/>
        </w:tcBorders>
        <w:shd w:val="clear" w:color="auto" w:fill="000000" w:themeFill="text1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double" w:sz="4" w:space="0" w:color="003CE4" w:themeColor="accent1" w:themeTint="99"/>
        </w:tcBorders>
      </w:tcPr>
    </w:tblStylePr>
    <w:tblStylePr w:type="firstCol">
      <w:rPr>
        <w:rFonts w:asciiTheme="minorHAnsi" w:hAnsiTheme="minorHAnsi"/>
        <w:b/>
        <w:bCs/>
      </w:rPr>
      <w:tblPr/>
      <w:tcPr>
        <w:shd w:val="clear" w:color="auto" w:fill="FFFFFF" w:themeFill="background1"/>
      </w:tcPr>
    </w:tblStylePr>
    <w:tblStylePr w:type="lastCol">
      <w:rPr>
        <w:rFonts w:asciiTheme="minorHAnsi" w:hAnsiTheme="minorHAnsi"/>
        <w:b/>
        <w:bCs/>
      </w:rPr>
      <w:tblPr/>
      <w:tcPr>
        <w:tcBorders>
          <w:top w:val="single" w:sz="4" w:space="0" w:color="000B29" w:themeColor="accent1"/>
          <w:left w:val="single" w:sz="4" w:space="0" w:color="000B29" w:themeColor="accent1"/>
          <w:bottom w:val="single" w:sz="4" w:space="0" w:color="000B29" w:themeColor="accent1"/>
          <w:right w:val="single" w:sz="4" w:space="0" w:color="000B29" w:themeColor="accent1"/>
          <w:insideH w:val="single" w:sz="4" w:space="0" w:color="000B29" w:themeColor="accent1"/>
          <w:insideV w:val="single" w:sz="4" w:space="0" w:color="000B29" w:themeColor="accent1"/>
          <w:tl2br w:val="nil"/>
          <w:tr2bl w:val="nil"/>
        </w:tcBorders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</w:style>
  <w:style w:type="table" w:customStyle="1" w:styleId="TemplateTable3">
    <w:name w:val="Template Table 3"/>
    <w:basedOn w:val="TableNormal"/>
    <w:uiPriority w:val="99"/>
    <w:rsid w:val="00DF0101"/>
    <w:pPr>
      <w:spacing w:after="0"/>
      <w:jc w:val="left"/>
    </w:pPr>
    <w:rPr>
      <w:sz w:val="20"/>
      <w:szCs w:val="20"/>
      <w:lang w:val="en-US"/>
    </w:rPr>
    <w:tblPr>
      <w:tblStyleRowBandSize w:val="1"/>
      <w:tblStyleColBandSize w:val="1"/>
      <w:tblBorders>
        <w:top w:val="single" w:sz="4" w:space="0" w:color="D70026" w:themeColor="accent2"/>
        <w:left w:val="single" w:sz="4" w:space="0" w:color="D70026" w:themeColor="accent2"/>
        <w:bottom w:val="single" w:sz="4" w:space="0" w:color="D70026" w:themeColor="accent2"/>
        <w:right w:val="single" w:sz="4" w:space="0" w:color="D70026" w:themeColor="accent2"/>
        <w:insideH w:val="single" w:sz="4" w:space="0" w:color="D70026" w:themeColor="accent2"/>
        <w:insideV w:val="single" w:sz="4" w:space="0" w:color="D70026" w:themeColor="accent2"/>
      </w:tblBorders>
      <w:tblCellMar>
        <w:top w:w="29" w:type="dxa"/>
        <w:left w:w="115" w:type="dxa"/>
        <w:bottom w:w="29" w:type="dxa"/>
        <w:right w:w="115" w:type="dxa"/>
      </w:tblCellMar>
    </w:tblPr>
    <w:tcPr>
      <w:shd w:val="clear" w:color="auto" w:fill="FFFFFF" w:themeFill="background1"/>
      <w:vAlign w:val="center"/>
    </w:tcPr>
    <w:tblStylePr w:type="firstRow">
      <w:rPr>
        <w:rFonts w:asciiTheme="majorHAnsi" w:hAnsiTheme="majorHAnsi"/>
        <w:b w:val="0"/>
        <w:bCs/>
        <w:color w:val="FFFFFF" w:themeColor="background1"/>
        <w:sz w:val="22"/>
      </w:rPr>
      <w:tblPr/>
      <w:tcPr>
        <w:tcBorders>
          <w:top w:val="single" w:sz="4" w:space="0" w:color="D70026" w:themeColor="accent2"/>
          <w:left w:val="single" w:sz="4" w:space="0" w:color="D70026" w:themeColor="accent2"/>
          <w:bottom w:val="single" w:sz="4" w:space="0" w:color="D70026" w:themeColor="accent2"/>
          <w:right w:val="single" w:sz="4" w:space="0" w:color="D70026" w:themeColor="accent2"/>
          <w:insideH w:val="single" w:sz="4" w:space="0" w:color="D70026" w:themeColor="accent2"/>
          <w:insideV w:val="single" w:sz="4" w:space="0" w:color="D70026" w:themeColor="accent2"/>
        </w:tcBorders>
        <w:shd w:val="clear" w:color="auto" w:fill="D70026" w:themeFill="accent2"/>
      </w:tcPr>
    </w:tblStylePr>
    <w:tblStylePr w:type="lastRow">
      <w:rPr>
        <w:b/>
        <w:bCs/>
      </w:rPr>
      <w:tblPr/>
      <w:tcPr>
        <w:tcBorders>
          <w:top w:val="double" w:sz="4" w:space="0" w:color="EDB83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7E7" w:themeFill="accent6" w:themeFillTint="33"/>
      </w:tcPr>
    </w:tblStylePr>
    <w:tblStylePr w:type="band1Horz">
      <w:tblPr/>
      <w:tcPr>
        <w:shd w:val="clear" w:color="auto" w:fill="E7E7E7" w:themeFill="accent6" w:themeFillTint="33"/>
      </w:tcPr>
    </w:tblStylePr>
  </w:style>
  <w:style w:type="table" w:customStyle="1" w:styleId="TemplateTable4">
    <w:name w:val="Template Table 4"/>
    <w:basedOn w:val="TableNormal"/>
    <w:uiPriority w:val="99"/>
    <w:rsid w:val="00FA114B"/>
    <w:pPr>
      <w:spacing w:after="0"/>
      <w:jc w:val="left"/>
    </w:pPr>
    <w:rPr>
      <w:rFonts w:eastAsiaTheme="minorEastAsia"/>
      <w:sz w:val="20"/>
      <w:szCs w:val="28"/>
      <w:lang w:val="en-US"/>
    </w:rPr>
    <w:tblPr>
      <w:tblBorders>
        <w:insideV w:val="single" w:sz="12" w:space="0" w:color="000000" w:themeColor="accent5"/>
      </w:tblBorders>
    </w:tblPr>
    <w:tcPr>
      <w:shd w:val="clear" w:color="auto" w:fill="FFFFFF" w:themeFill="background1"/>
      <w:vAlign w:val="center"/>
    </w:tcPr>
    <w:tblStylePr w:type="firstRow">
      <w:rPr>
        <w:rFonts w:asciiTheme="minorHAnsi" w:hAnsiTheme="minorHAnsi"/>
        <w:b/>
        <w:i w:val="0"/>
        <w:caps/>
        <w:smallCaps w:val="0"/>
        <w:color w:val="D70026" w:themeColor="accent2"/>
        <w:spacing w:val="20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</w:style>
  <w:style w:type="paragraph" w:styleId="NoSpacing">
    <w:name w:val="No Spacing"/>
    <w:uiPriority w:val="13"/>
    <w:qFormat/>
    <w:rsid w:val="00366415"/>
    <w:pPr>
      <w:spacing w:after="0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582EA0"/>
    <w:rPr>
      <w:rFonts w:eastAsiaTheme="majorEastAsia" w:cstheme="majorBidi"/>
      <w:i/>
      <w:iCs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2585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7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5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ECECE"/>
            <w:right w:val="none" w:sz="0" w:space="0" w:color="auto"/>
          </w:divBdr>
          <w:divsChild>
            <w:div w:id="21151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9061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3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9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8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cuments\SecretaryZone\fiverr\1Resources\Templates\SecretaryZone%20One-pag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14BC05B9AF4621B5FCEF86F31FB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A23E0-96C8-45C7-9D0E-C68B4D0302FD}"/>
      </w:docPartPr>
      <w:docPartBody>
        <w:p w:rsidR="00000000" w:rsidRDefault="009830CE">
          <w:r w:rsidRPr="005B27B2">
            <w:rPr>
              <w:rStyle w:val="PlaceholderText"/>
            </w:rPr>
            <w:t>[YOUR ORGANIZATION NAME]</w:t>
          </w:r>
        </w:p>
      </w:docPartBody>
    </w:docPart>
    <w:docPart>
      <w:docPartPr>
        <w:name w:val="BAD462836D4143398BFACEAA476FA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9EE10-E1E7-4F10-9BD2-658A74471AC0}"/>
      </w:docPartPr>
      <w:docPartBody>
        <w:p w:rsidR="00000000" w:rsidRDefault="009830CE">
          <w:r w:rsidRPr="005B27B2">
            <w:rPr>
              <w:rStyle w:val="PlaceholderText"/>
            </w:rPr>
            <w:t>[INSERT DATE]</w:t>
          </w:r>
        </w:p>
      </w:docPartBody>
    </w:docPart>
    <w:docPart>
      <w:docPartPr>
        <w:name w:val="2B2D64B93E994A19B79C6666FCB14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7DC93-9D7A-49A0-9870-E4079503F209}"/>
      </w:docPartPr>
      <w:docPartBody>
        <w:p w:rsidR="00000000" w:rsidRDefault="009830CE" w:rsidP="009830CE">
          <w:pPr>
            <w:pStyle w:val="2B2D64B93E994A19B79C6666FCB14CCA"/>
          </w:pPr>
          <w:r w:rsidRPr="005B27B2">
            <w:rPr>
              <w:rStyle w:val="PlaceholderText"/>
            </w:rPr>
            <w:t>[INSERT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us Jakarta Sans ExtraBold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0CE"/>
    <w:rsid w:val="009830CE"/>
    <w:rsid w:val="00EA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30CE"/>
    <w:rPr>
      <w:color w:val="4472C4" w:themeColor="accent1"/>
    </w:rPr>
  </w:style>
  <w:style w:type="paragraph" w:customStyle="1" w:styleId="C2A090871C524EB5AB8A1FEA3CBCFD35">
    <w:name w:val="C2A090871C524EB5AB8A1FEA3CBCFD35"/>
    <w:rsid w:val="009830CE"/>
  </w:style>
  <w:style w:type="paragraph" w:customStyle="1" w:styleId="2B2D64B93E994A19B79C6666FCB14CCA">
    <w:name w:val="2B2D64B93E994A19B79C6666FCB14CCA"/>
    <w:rsid w:val="009830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airds Malt">
  <a:themeElements>
    <a:clrScheme name="Bold and basic 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0B29"/>
      </a:accent1>
      <a:accent2>
        <a:srgbClr val="D70026"/>
      </a:accent2>
      <a:accent3>
        <a:srgbClr val="F8F5F2"/>
      </a:accent3>
      <a:accent4>
        <a:srgbClr val="EDB83D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18">
      <a:majorFont>
        <a:latin typeface="Plus Jakarta Sans ExtraBold"/>
        <a:ea typeface=""/>
        <a:cs typeface=""/>
      </a:majorFont>
      <a:minorFont>
        <a:latin typeface="segoe ui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irds Malt" id="{EF2D220E-D9E9-AD43-8B92-AA496FD323FE}" vid="{C00C6625-089E-2747-998D-CC288BAC45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F0D8C18-01C8-4103-80D6-8A45FB72B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SecretaryZone One-page Template</Template>
  <TotalTime>0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2022-02-08T00:56:00Z</dcterms:created>
  <dcterms:modified xsi:type="dcterms:W3CDTF">2022-02-08T01:04:00Z</dcterms:modified>
</cp:coreProperties>
</file>